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FDF" w:rsidRDefault="00361FDF" w:rsidP="00996BE3">
      <w:pPr>
        <w:pStyle w:val="ConsNonformat"/>
        <w:widowControl/>
        <w:jc w:val="both"/>
        <w:rPr>
          <w:sz w:val="16"/>
          <w:szCs w:val="16"/>
        </w:rPr>
      </w:pPr>
      <w:r>
        <w:rPr>
          <w:noProof/>
        </w:rPr>
        <w:pict>
          <v:group id="_x0000_s1026" style="position:absolute;left:0;text-align:left;margin-left:150pt;margin-top:-27pt;width:131.15pt;height:122.35pt;z-index:251658240;mso-wrap-distance-left:0;mso-wrap-distance-right:0" coordorigin="3818,226" coordsize="2622,2446">
            <v:rect id="_x0000_s1027" style="position:absolute;left:3818;top:226;width:2622;height:2446;v-text-anchor:middle" filled="f" stroked="f">
              <v:stroke joinstyle="round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4003;top:283;width:2325;height:2368;v-text-anchor:middle">
              <v:fill type="frame"/>
              <v:stroke joinstyle="round"/>
              <v:imagedata r:id="rId7" o:title=""/>
            </v:shape>
            <w10:wrap type="topAndBottom"/>
          </v:group>
        </w:pict>
      </w:r>
    </w:p>
    <w:p w:rsidR="00361FDF" w:rsidRDefault="00361FDF" w:rsidP="00996BE3">
      <w:pPr>
        <w:suppressAutoHyphens/>
        <w:ind w:left="-280"/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А Д М И Н И С Т Р А Ц И Я</w:t>
      </w:r>
    </w:p>
    <w:p w:rsidR="00361FDF" w:rsidRDefault="00361FDF" w:rsidP="00996BE3">
      <w:pPr>
        <w:suppressAutoHyphens/>
        <w:ind w:left="-28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 О С Е Л К А    К О Р Е Н Е В О</w:t>
      </w:r>
    </w:p>
    <w:p w:rsidR="00361FDF" w:rsidRPr="00A94DED" w:rsidRDefault="00361FDF" w:rsidP="00996BE3">
      <w:pPr>
        <w:suppressAutoHyphens/>
        <w:ind w:left="-280"/>
        <w:jc w:val="center"/>
        <w:rPr>
          <w:b/>
          <w:bCs/>
          <w:caps/>
          <w:sz w:val="24"/>
          <w:szCs w:val="24"/>
        </w:rPr>
      </w:pPr>
      <w:r w:rsidRPr="00A94DED">
        <w:rPr>
          <w:b/>
          <w:bCs/>
          <w:caps/>
          <w:sz w:val="24"/>
          <w:szCs w:val="24"/>
        </w:rPr>
        <w:t>Кореневского района  Курской области</w:t>
      </w:r>
    </w:p>
    <w:p w:rsidR="00361FDF" w:rsidRDefault="00361FDF" w:rsidP="00996BE3">
      <w:pPr>
        <w:pStyle w:val="1"/>
        <w:ind w:left="-280" w:right="-1276"/>
        <w:rPr>
          <w:rFonts w:ascii="Arial" w:hAnsi="Arial" w:cs="Arial"/>
          <w:b w:val="0"/>
          <w:bCs w:val="0"/>
          <w:spacing w:val="76"/>
          <w:sz w:val="36"/>
          <w:szCs w:val="36"/>
        </w:rPr>
      </w:pPr>
    </w:p>
    <w:p w:rsidR="00361FDF" w:rsidRDefault="00361FDF" w:rsidP="00996BE3">
      <w:pPr>
        <w:pStyle w:val="1"/>
        <w:ind w:left="-280" w:right="-19"/>
        <w:rPr>
          <w:rFonts w:ascii="Arial" w:hAnsi="Arial" w:cs="Arial"/>
          <w:b w:val="0"/>
          <w:bCs w:val="0"/>
          <w:spacing w:val="76"/>
          <w:sz w:val="36"/>
          <w:szCs w:val="36"/>
        </w:rPr>
      </w:pPr>
      <w:r>
        <w:rPr>
          <w:rFonts w:ascii="Arial" w:hAnsi="Arial" w:cs="Arial"/>
          <w:b w:val="0"/>
          <w:bCs w:val="0"/>
          <w:spacing w:val="76"/>
          <w:sz w:val="36"/>
          <w:szCs w:val="36"/>
        </w:rPr>
        <w:t>П О С Т А Н О В Л Е Н И Е</w:t>
      </w:r>
    </w:p>
    <w:p w:rsidR="00361FDF" w:rsidRDefault="00361FDF" w:rsidP="005A5239">
      <w:pPr>
        <w:jc w:val="center"/>
        <w:rPr>
          <w:b/>
          <w:bCs/>
          <w:sz w:val="28"/>
          <w:szCs w:val="28"/>
        </w:rPr>
      </w:pPr>
    </w:p>
    <w:p w:rsidR="00361FDF" w:rsidRPr="005A5239" w:rsidRDefault="00361FDF" w:rsidP="00996BE3">
      <w:pPr>
        <w:suppressAutoHyphens/>
        <w:jc w:val="center"/>
        <w:rPr>
          <w:b/>
          <w:bCs/>
          <w:sz w:val="28"/>
          <w:szCs w:val="28"/>
        </w:rPr>
      </w:pPr>
    </w:p>
    <w:p w:rsidR="00361FDF" w:rsidRPr="00CF1C9B" w:rsidRDefault="00361FDF" w:rsidP="00A94DED">
      <w:pPr>
        <w:suppressAutoHyphens/>
        <w:jc w:val="both"/>
        <w:rPr>
          <w:b/>
          <w:bCs/>
          <w:sz w:val="28"/>
          <w:szCs w:val="28"/>
          <w:u w:val="single"/>
        </w:rPr>
      </w:pPr>
      <w:r w:rsidRPr="00CF1C9B">
        <w:rPr>
          <w:b/>
          <w:bCs/>
          <w:sz w:val="28"/>
          <w:szCs w:val="28"/>
        </w:rPr>
        <w:t>от 21.09.</w:t>
      </w:r>
      <w:r>
        <w:rPr>
          <w:b/>
          <w:bCs/>
          <w:sz w:val="28"/>
          <w:szCs w:val="28"/>
        </w:rPr>
        <w:t>2017г.</w:t>
      </w:r>
      <w:r w:rsidRPr="00CF1C9B">
        <w:rPr>
          <w:b/>
          <w:bCs/>
          <w:sz w:val="28"/>
          <w:szCs w:val="28"/>
        </w:rPr>
        <w:t xml:space="preserve"> № 312</w:t>
      </w:r>
    </w:p>
    <w:p w:rsidR="00361FDF" w:rsidRPr="00996BE3" w:rsidRDefault="00361FDF" w:rsidP="00A94DED">
      <w:pPr>
        <w:pStyle w:val="ConsNonformat"/>
        <w:widowControl/>
        <w:jc w:val="both"/>
        <w:rPr>
          <w:rFonts w:ascii="Times New Roman" w:hAnsi="Times New Roman" w:cs="Times New Roman"/>
          <w:sz w:val="18"/>
          <w:szCs w:val="18"/>
        </w:rPr>
      </w:pPr>
      <w:r w:rsidRPr="00996BE3">
        <w:rPr>
          <w:rFonts w:ascii="Times New Roman" w:hAnsi="Times New Roman" w:cs="Times New Roman"/>
          <w:b/>
          <w:bCs/>
          <w:sz w:val="18"/>
          <w:szCs w:val="18"/>
        </w:rPr>
        <w:t>Курская область, 307410, пос. Коренево</w:t>
      </w:r>
    </w:p>
    <w:p w:rsidR="00361FDF" w:rsidRDefault="00361FDF" w:rsidP="005A5239">
      <w:pPr>
        <w:pStyle w:val="Default"/>
      </w:pPr>
    </w:p>
    <w:tbl>
      <w:tblPr>
        <w:tblW w:w="0" w:type="auto"/>
        <w:tblInd w:w="-106" w:type="dxa"/>
        <w:tblLayout w:type="fixed"/>
        <w:tblLook w:val="0000"/>
      </w:tblPr>
      <w:tblGrid>
        <w:gridCol w:w="4815"/>
      </w:tblGrid>
      <w:tr w:rsidR="00361FDF" w:rsidRPr="005A5239">
        <w:trPr>
          <w:trHeight w:val="713"/>
        </w:trPr>
        <w:tc>
          <w:tcPr>
            <w:tcW w:w="4815" w:type="dxa"/>
          </w:tcPr>
          <w:p w:rsidR="00361FDF" w:rsidRPr="005A5239" w:rsidRDefault="00361FDF" w:rsidP="005A5239">
            <w:pPr>
              <w:pStyle w:val="Default"/>
              <w:jc w:val="both"/>
              <w:rPr>
                <w:sz w:val="28"/>
                <w:szCs w:val="28"/>
              </w:rPr>
            </w:pPr>
            <w:r w:rsidRPr="005A5239">
              <w:rPr>
                <w:sz w:val="28"/>
                <w:szCs w:val="28"/>
              </w:rPr>
              <w:t xml:space="preserve"> </w:t>
            </w:r>
            <w:r w:rsidRPr="005A5239">
              <w:rPr>
                <w:b/>
                <w:bCs/>
                <w:sz w:val="28"/>
                <w:szCs w:val="28"/>
              </w:rPr>
              <w:t xml:space="preserve">Об утверждении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5A5239">
              <w:rPr>
                <w:b/>
                <w:bCs/>
                <w:sz w:val="28"/>
                <w:szCs w:val="28"/>
              </w:rPr>
              <w:t>муниципальной программы «Формирование современной городской среды на территории поселка Коренево на 2018-2022 гг.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5A5239">
              <w:rPr>
                <w:b/>
                <w:bCs/>
                <w:sz w:val="28"/>
                <w:szCs w:val="28"/>
              </w:rPr>
              <w:t xml:space="preserve">» </w:t>
            </w:r>
          </w:p>
        </w:tc>
      </w:tr>
    </w:tbl>
    <w:p w:rsidR="00361FDF" w:rsidRDefault="00361FDF" w:rsidP="00DB354E">
      <w:pPr>
        <w:pStyle w:val="Default"/>
        <w:rPr>
          <w:sz w:val="28"/>
          <w:szCs w:val="28"/>
        </w:rPr>
      </w:pPr>
    </w:p>
    <w:p w:rsidR="00361FDF" w:rsidRDefault="00361FDF" w:rsidP="005A5239">
      <w:pPr>
        <w:pStyle w:val="Default"/>
      </w:pPr>
    </w:p>
    <w:p w:rsidR="00361FDF" w:rsidRPr="005A5239" w:rsidRDefault="00361FDF" w:rsidP="005A5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t xml:space="preserve"> </w:t>
      </w:r>
      <w:r w:rsidRPr="005A5239">
        <w:rPr>
          <w:sz w:val="28"/>
          <w:szCs w:val="28"/>
        </w:rPr>
        <w:t>В соответствии со статьей 179 Бюджетного кодекса Российской Федерации, приказом Минстроя России от 06 апреля 2017 года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 Администрация поселка Коренево ПОСТАНОВЛЯЕТ:</w:t>
      </w:r>
    </w:p>
    <w:p w:rsidR="00361FDF" w:rsidRPr="005A5239" w:rsidRDefault="00361FDF" w:rsidP="005A5239">
      <w:pPr>
        <w:pStyle w:val="Default"/>
        <w:rPr>
          <w:sz w:val="28"/>
          <w:szCs w:val="28"/>
        </w:rPr>
      </w:pPr>
    </w:p>
    <w:p w:rsidR="00361FDF" w:rsidRPr="005A5239" w:rsidRDefault="00361FDF" w:rsidP="005A5239">
      <w:pPr>
        <w:pStyle w:val="Default"/>
        <w:rPr>
          <w:sz w:val="28"/>
          <w:szCs w:val="28"/>
        </w:rPr>
      </w:pPr>
      <w:r w:rsidRPr="005A5239">
        <w:rPr>
          <w:sz w:val="28"/>
          <w:szCs w:val="28"/>
        </w:rPr>
        <w:tab/>
        <w:t xml:space="preserve"> 1. Утвердить прилагаем</w:t>
      </w:r>
      <w:r>
        <w:rPr>
          <w:sz w:val="28"/>
          <w:szCs w:val="28"/>
        </w:rPr>
        <w:t>ую</w:t>
      </w:r>
      <w:r w:rsidRPr="005A5239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ую</w:t>
      </w:r>
      <w:r w:rsidRPr="005A5239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у</w:t>
      </w:r>
      <w:r w:rsidRPr="005A5239">
        <w:rPr>
          <w:sz w:val="28"/>
          <w:szCs w:val="28"/>
        </w:rPr>
        <w:t xml:space="preserve"> «Формирование современной городской среды на территории поселка Коренево  на 2018-2022 гг</w:t>
      </w:r>
      <w:r>
        <w:rPr>
          <w:sz w:val="28"/>
          <w:szCs w:val="28"/>
        </w:rPr>
        <w:t>.</w:t>
      </w:r>
      <w:r w:rsidRPr="005A5239">
        <w:rPr>
          <w:sz w:val="28"/>
          <w:szCs w:val="28"/>
        </w:rPr>
        <w:t xml:space="preserve">.» </w:t>
      </w:r>
    </w:p>
    <w:p w:rsidR="00361FDF" w:rsidRPr="005A5239" w:rsidRDefault="00361FDF" w:rsidP="005A5239">
      <w:pPr>
        <w:pStyle w:val="Default"/>
        <w:rPr>
          <w:sz w:val="28"/>
          <w:szCs w:val="28"/>
        </w:rPr>
      </w:pPr>
      <w:r w:rsidRPr="005A5239">
        <w:rPr>
          <w:sz w:val="28"/>
          <w:szCs w:val="28"/>
        </w:rPr>
        <w:tab/>
        <w:t xml:space="preserve">2. Настоящее постановление вступает в силу после его официального опубликования в установленном порядке. </w:t>
      </w:r>
    </w:p>
    <w:p w:rsidR="00361FDF" w:rsidRDefault="00361FDF" w:rsidP="005A5239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1FDF" w:rsidRPr="005A5239" w:rsidRDefault="00361FDF" w:rsidP="005A5239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1FDF" w:rsidRDefault="00361FDF" w:rsidP="005A523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Глава </w:t>
      </w:r>
    </w:p>
    <w:p w:rsidR="00361FDF" w:rsidRPr="005A5239" w:rsidRDefault="00361FDF" w:rsidP="005A523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поселка Коренево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А.А. Сапронов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61FDF" w:rsidRDefault="00361FDF" w:rsidP="005A5239">
      <w:pPr>
        <w:autoSpaceDE w:val="0"/>
        <w:autoSpaceDN w:val="0"/>
        <w:adjustRightInd w:val="0"/>
        <w:jc w:val="both"/>
      </w:pPr>
    </w:p>
    <w:p w:rsidR="00361FDF" w:rsidRDefault="00361FDF" w:rsidP="00DB354E">
      <w:pPr>
        <w:pStyle w:val="Default"/>
        <w:rPr>
          <w:sz w:val="28"/>
          <w:szCs w:val="28"/>
        </w:rPr>
      </w:pPr>
    </w:p>
    <w:p w:rsidR="00361FDF" w:rsidRDefault="00361FDF" w:rsidP="00DB354E">
      <w:pPr>
        <w:pStyle w:val="Default"/>
        <w:rPr>
          <w:sz w:val="28"/>
          <w:szCs w:val="28"/>
        </w:rPr>
      </w:pPr>
    </w:p>
    <w:p w:rsidR="00361FDF" w:rsidRDefault="00361FDF" w:rsidP="00DB354E">
      <w:pPr>
        <w:pStyle w:val="Default"/>
        <w:rPr>
          <w:sz w:val="28"/>
          <w:szCs w:val="28"/>
        </w:rPr>
      </w:pPr>
    </w:p>
    <w:p w:rsidR="00361FDF" w:rsidRDefault="00361FDF" w:rsidP="00DB354E">
      <w:pPr>
        <w:pStyle w:val="Defaul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3"/>
      </w:tblGrid>
      <w:tr w:rsidR="00361FDF" w:rsidRPr="004D2432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361FDF" w:rsidRDefault="00361FDF" w:rsidP="00E87AF3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361FDF" w:rsidRDefault="00361FDF" w:rsidP="00E87AF3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постановлением</w:t>
            </w:r>
          </w:p>
          <w:p w:rsidR="00361FDF" w:rsidRDefault="00361FDF" w:rsidP="00E87AF3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поселка Коренево</w:t>
            </w:r>
          </w:p>
          <w:p w:rsidR="00361FDF" w:rsidRPr="004D2432" w:rsidRDefault="00361FDF" w:rsidP="00E87AF3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21.09.2017 года  №312</w:t>
            </w:r>
          </w:p>
        </w:tc>
      </w:tr>
    </w:tbl>
    <w:p w:rsidR="00361FDF" w:rsidRPr="00BA4591" w:rsidRDefault="00361FDF" w:rsidP="00253E97">
      <w:pPr>
        <w:pStyle w:val="ConsPlusTitle"/>
        <w:widowControl/>
      </w:pPr>
    </w:p>
    <w:p w:rsidR="00361FDF" w:rsidRDefault="00361FDF" w:rsidP="00253E97">
      <w:pPr>
        <w:tabs>
          <w:tab w:val="left" w:pos="2340"/>
        </w:tabs>
        <w:ind w:left="360"/>
        <w:jc w:val="both"/>
      </w:pPr>
      <w:r>
        <w:rPr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</w:t>
      </w:r>
    </w:p>
    <w:p w:rsidR="00361FDF" w:rsidRDefault="00361FDF" w:rsidP="00253E97">
      <w:pPr>
        <w:jc w:val="center"/>
        <w:rPr>
          <w:b/>
          <w:bCs/>
          <w:color w:val="000000"/>
          <w:sz w:val="28"/>
          <w:szCs w:val="28"/>
        </w:rPr>
      </w:pPr>
    </w:p>
    <w:p w:rsidR="00361FDF" w:rsidRPr="00E749B4" w:rsidRDefault="00361FDF" w:rsidP="00253E97">
      <w:pPr>
        <w:jc w:val="center"/>
        <w:rPr>
          <w:b/>
          <w:bCs/>
          <w:sz w:val="28"/>
          <w:szCs w:val="28"/>
        </w:rPr>
      </w:pPr>
      <w:r w:rsidRPr="00E749B4">
        <w:rPr>
          <w:b/>
          <w:bCs/>
          <w:sz w:val="28"/>
          <w:szCs w:val="28"/>
        </w:rPr>
        <w:t>МУНИЦИПАЛЬН</w:t>
      </w:r>
      <w:r>
        <w:rPr>
          <w:b/>
          <w:bCs/>
          <w:sz w:val="28"/>
          <w:szCs w:val="28"/>
        </w:rPr>
        <w:t>АЯ ПРОГРАММА</w:t>
      </w:r>
      <w:r w:rsidRPr="00E749B4">
        <w:rPr>
          <w:b/>
          <w:bCs/>
          <w:sz w:val="28"/>
          <w:szCs w:val="28"/>
        </w:rPr>
        <w:t xml:space="preserve"> </w:t>
      </w:r>
    </w:p>
    <w:p w:rsidR="00361FDF" w:rsidRPr="00E749B4" w:rsidRDefault="00361FDF" w:rsidP="00253E97">
      <w:pPr>
        <w:jc w:val="center"/>
        <w:rPr>
          <w:b/>
          <w:bCs/>
          <w:sz w:val="28"/>
          <w:szCs w:val="28"/>
        </w:rPr>
      </w:pPr>
      <w:r w:rsidRPr="00E749B4">
        <w:rPr>
          <w:b/>
          <w:bCs/>
          <w:sz w:val="28"/>
          <w:szCs w:val="28"/>
        </w:rPr>
        <w:t>МУНИЦИПАЛЬНОГО ОБРАЗОВАНИЯ «</w:t>
      </w:r>
      <w:r>
        <w:rPr>
          <w:b/>
          <w:bCs/>
          <w:sz w:val="28"/>
          <w:szCs w:val="28"/>
        </w:rPr>
        <w:t>ПОСЕЛОК КОРЕНЕВО</w:t>
      </w:r>
      <w:r w:rsidRPr="00E749B4">
        <w:rPr>
          <w:b/>
          <w:bCs/>
          <w:sz w:val="28"/>
          <w:szCs w:val="28"/>
        </w:rPr>
        <w:t>»</w:t>
      </w:r>
    </w:p>
    <w:p w:rsidR="00361FDF" w:rsidRPr="00E749B4" w:rsidRDefault="00361FDF" w:rsidP="00253E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КОРЕНЕВСКОГО</w:t>
      </w:r>
      <w:r w:rsidRPr="00E749B4">
        <w:rPr>
          <w:b/>
          <w:bCs/>
          <w:sz w:val="28"/>
          <w:szCs w:val="28"/>
        </w:rPr>
        <w:t xml:space="preserve"> РАЙОНА КУРСКОЙ ОБЛАСТИ</w:t>
      </w: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  <w:r w:rsidRPr="008B68B5">
        <w:rPr>
          <w:color w:val="000000"/>
          <w:sz w:val="40"/>
          <w:szCs w:val="40"/>
        </w:rPr>
        <w:br/>
      </w:r>
      <w:r w:rsidRPr="008B68B5">
        <w:rPr>
          <w:b/>
          <w:bCs/>
          <w:color w:val="000000"/>
          <w:sz w:val="40"/>
          <w:szCs w:val="40"/>
        </w:rPr>
        <w:t>«</w:t>
      </w:r>
      <w:r>
        <w:rPr>
          <w:b/>
          <w:bCs/>
          <w:color w:val="000000"/>
          <w:sz w:val="40"/>
          <w:szCs w:val="40"/>
        </w:rPr>
        <w:t>Формирование современной городской среды</w:t>
      </w:r>
      <w:r w:rsidRPr="008B68B5">
        <w:rPr>
          <w:b/>
          <w:bCs/>
          <w:color w:val="000000"/>
          <w:sz w:val="40"/>
          <w:szCs w:val="40"/>
        </w:rPr>
        <w:t xml:space="preserve"> </w:t>
      </w:r>
      <w:r>
        <w:rPr>
          <w:b/>
          <w:bCs/>
          <w:color w:val="000000"/>
          <w:sz w:val="40"/>
          <w:szCs w:val="40"/>
        </w:rPr>
        <w:t>на территории поселка Коренево на 2018-2022гг..</w:t>
      </w:r>
      <w:r w:rsidRPr="008B68B5">
        <w:rPr>
          <w:b/>
          <w:bCs/>
          <w:color w:val="000000"/>
          <w:sz w:val="40"/>
          <w:szCs w:val="40"/>
        </w:rPr>
        <w:t>»</w:t>
      </w: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Default="00361FDF" w:rsidP="00253E97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Сроки и этапы реализации программы: 2018-2022 год, программа реализуется в один этап </w:t>
      </w:r>
    </w:p>
    <w:p w:rsidR="00361FDF" w:rsidRDefault="00361FDF" w:rsidP="00253E97">
      <w:pPr>
        <w:pStyle w:val="Default"/>
        <w:rPr>
          <w:b/>
          <w:bCs/>
          <w:sz w:val="23"/>
          <w:szCs w:val="23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361FDF" w:rsidRPr="00A764FF" w:rsidRDefault="00361FDF" w:rsidP="00253E97">
      <w:pPr>
        <w:spacing w:after="24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п</w:t>
      </w:r>
      <w:r w:rsidRPr="00A764FF">
        <w:rPr>
          <w:b/>
          <w:bCs/>
          <w:color w:val="000000"/>
          <w:sz w:val="36"/>
          <w:szCs w:val="36"/>
        </w:rPr>
        <w:t>.</w:t>
      </w:r>
      <w:r>
        <w:rPr>
          <w:b/>
          <w:bCs/>
          <w:color w:val="000000"/>
          <w:sz w:val="36"/>
          <w:szCs w:val="36"/>
        </w:rPr>
        <w:t xml:space="preserve"> Коренево</w:t>
      </w:r>
      <w:r w:rsidRPr="00A764FF">
        <w:rPr>
          <w:b/>
          <w:bCs/>
          <w:color w:val="000000"/>
          <w:sz w:val="36"/>
          <w:szCs w:val="36"/>
        </w:rPr>
        <w:t xml:space="preserve"> </w:t>
      </w:r>
    </w:p>
    <w:p w:rsidR="00361FDF" w:rsidRDefault="00361FDF" w:rsidP="00253E97">
      <w:pPr>
        <w:spacing w:after="240"/>
        <w:jc w:val="center"/>
        <w:rPr>
          <w:b/>
          <w:bCs/>
          <w:color w:val="000000"/>
          <w:sz w:val="36"/>
          <w:szCs w:val="36"/>
        </w:rPr>
      </w:pPr>
      <w:r w:rsidRPr="00A764FF">
        <w:rPr>
          <w:b/>
          <w:bCs/>
          <w:color w:val="000000"/>
          <w:sz w:val="36"/>
          <w:szCs w:val="36"/>
        </w:rPr>
        <w:t>2017 год</w:t>
      </w:r>
    </w:p>
    <w:p w:rsidR="00361FDF" w:rsidRDefault="00361FDF" w:rsidP="00253E97">
      <w:pPr>
        <w:spacing w:after="240"/>
        <w:jc w:val="center"/>
        <w:rPr>
          <w:b/>
          <w:bCs/>
          <w:color w:val="000000"/>
          <w:sz w:val="36"/>
          <w:szCs w:val="36"/>
        </w:rPr>
      </w:pPr>
    </w:p>
    <w:p w:rsidR="00361FDF" w:rsidRDefault="00361FDF" w:rsidP="00253E97">
      <w:pPr>
        <w:spacing w:after="240"/>
        <w:jc w:val="center"/>
        <w:rPr>
          <w:b/>
          <w:bCs/>
          <w:color w:val="000000"/>
          <w:sz w:val="36"/>
          <w:szCs w:val="36"/>
        </w:rPr>
      </w:pPr>
    </w:p>
    <w:p w:rsidR="00361FDF" w:rsidRPr="009B2A9E" w:rsidRDefault="00361FDF" w:rsidP="000F22BC">
      <w:pPr>
        <w:jc w:val="right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B2A9E">
        <w:rPr>
          <w:sz w:val="26"/>
          <w:szCs w:val="26"/>
        </w:rPr>
        <w:t>Утвержден</w:t>
      </w:r>
      <w:r>
        <w:rPr>
          <w:sz w:val="26"/>
          <w:szCs w:val="26"/>
        </w:rPr>
        <w:t>а</w:t>
      </w:r>
    </w:p>
    <w:p w:rsidR="00361FDF" w:rsidRPr="009B2A9E" w:rsidRDefault="00361FDF" w:rsidP="000F22BC">
      <w:pPr>
        <w:pStyle w:val="ConsPlusNormal"/>
        <w:suppressAutoHyphens/>
        <w:jc w:val="right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Постановлением</w:t>
      </w:r>
    </w:p>
    <w:p w:rsidR="00361FDF" w:rsidRPr="009B2A9E" w:rsidRDefault="00361FDF" w:rsidP="000F22BC">
      <w:pPr>
        <w:pStyle w:val="ConsPlusNormal"/>
        <w:suppressAutoHyphens/>
        <w:jc w:val="right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>
        <w:rPr>
          <w:rFonts w:ascii="Times New Roman" w:hAnsi="Times New Roman" w:cs="Times New Roman"/>
          <w:sz w:val="26"/>
          <w:szCs w:val="26"/>
        </w:rPr>
        <w:t>поселка Коренево</w:t>
      </w:r>
    </w:p>
    <w:p w:rsidR="00361FDF" w:rsidRPr="009B2A9E" w:rsidRDefault="00361FDF" w:rsidP="000F22BC">
      <w:pPr>
        <w:pStyle w:val="ConsPlusNormal"/>
        <w:suppressAutoHyphens/>
        <w:jc w:val="right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от </w:t>
      </w:r>
      <w:r>
        <w:rPr>
          <w:rFonts w:ascii="Times New Roman" w:hAnsi="Times New Roman" w:cs="Times New Roman"/>
          <w:sz w:val="26"/>
          <w:szCs w:val="26"/>
        </w:rPr>
        <w:t>21.09.2017г. № 312</w:t>
      </w:r>
    </w:p>
    <w:p w:rsidR="00361FDF" w:rsidRPr="00A02F25" w:rsidRDefault="00361FDF" w:rsidP="000F22BC">
      <w:pPr>
        <w:pStyle w:val="ConsPlusNormal"/>
        <w:suppressAutoHyphens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02F25">
        <w:rPr>
          <w:rFonts w:ascii="Times New Roman" w:hAnsi="Times New Roman" w:cs="Times New Roman"/>
          <w:b/>
          <w:bCs/>
          <w:sz w:val="26"/>
          <w:szCs w:val="26"/>
        </w:rPr>
        <w:t>ПАСПОРТ</w:t>
      </w:r>
    </w:p>
    <w:p w:rsidR="00361FDF" w:rsidRPr="00A02F25" w:rsidRDefault="00361FDF" w:rsidP="000F22BC">
      <w:pPr>
        <w:tabs>
          <w:tab w:val="left" w:pos="3060"/>
        </w:tabs>
        <w:suppressAutoHyphens/>
        <w:jc w:val="center"/>
        <w:rPr>
          <w:b/>
          <w:bCs/>
          <w:sz w:val="26"/>
          <w:szCs w:val="26"/>
        </w:rPr>
      </w:pPr>
      <w:r w:rsidRPr="00A02F25">
        <w:rPr>
          <w:b/>
          <w:bCs/>
          <w:sz w:val="26"/>
          <w:szCs w:val="26"/>
        </w:rPr>
        <w:t xml:space="preserve">муниципальной программы  </w:t>
      </w:r>
    </w:p>
    <w:p w:rsidR="00361FDF" w:rsidRPr="00A02F25" w:rsidRDefault="00361FDF" w:rsidP="000F22BC">
      <w:pPr>
        <w:suppressAutoHyphens/>
        <w:ind w:firstLine="720"/>
        <w:jc w:val="center"/>
        <w:rPr>
          <w:b/>
          <w:bCs/>
          <w:sz w:val="26"/>
          <w:szCs w:val="26"/>
        </w:rPr>
      </w:pPr>
      <w:r w:rsidRPr="00A02F25">
        <w:rPr>
          <w:b/>
          <w:bCs/>
          <w:sz w:val="26"/>
          <w:szCs w:val="26"/>
        </w:rPr>
        <w:t>«Формирован</w:t>
      </w:r>
      <w:r>
        <w:rPr>
          <w:b/>
          <w:bCs/>
          <w:sz w:val="26"/>
          <w:szCs w:val="26"/>
        </w:rPr>
        <w:t>ие современной городской среды на территории поселка Коренево</w:t>
      </w:r>
      <w:r w:rsidRPr="00A02F25">
        <w:rPr>
          <w:b/>
          <w:bCs/>
          <w:sz w:val="26"/>
          <w:szCs w:val="26"/>
        </w:rPr>
        <w:t xml:space="preserve"> на 2018-2022г</w:t>
      </w:r>
      <w:r>
        <w:rPr>
          <w:b/>
          <w:bCs/>
          <w:sz w:val="26"/>
          <w:szCs w:val="26"/>
        </w:rPr>
        <w:t>.г.</w:t>
      </w:r>
      <w:r w:rsidRPr="00A02F25">
        <w:rPr>
          <w:b/>
          <w:bCs/>
          <w:sz w:val="26"/>
          <w:szCs w:val="26"/>
        </w:rPr>
        <w:t>»</w:t>
      </w:r>
    </w:p>
    <w:p w:rsidR="00361FDF" w:rsidRDefault="00361FDF" w:rsidP="000F22BC">
      <w:pPr>
        <w:jc w:val="center"/>
        <w:rPr>
          <w:b/>
          <w:bCs/>
        </w:rPr>
      </w:pPr>
    </w:p>
    <w:tbl>
      <w:tblPr>
        <w:tblW w:w="9140" w:type="dxa"/>
        <w:jc w:val="center"/>
        <w:tblLook w:val="00A0"/>
      </w:tblPr>
      <w:tblGrid>
        <w:gridCol w:w="3760"/>
        <w:gridCol w:w="5380"/>
      </w:tblGrid>
      <w:tr w:rsidR="00361FDF" w:rsidRPr="009B2A9E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 Администрация </w:t>
            </w:r>
            <w:r>
              <w:rPr>
                <w:color w:val="000000"/>
                <w:sz w:val="26"/>
                <w:szCs w:val="26"/>
              </w:rPr>
              <w:t>поселка Коренево</w:t>
            </w:r>
          </w:p>
        </w:tc>
      </w:tr>
      <w:tr w:rsidR="00361FDF" w:rsidRPr="009B2A9E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sz w:val="26"/>
                <w:szCs w:val="26"/>
              </w:rPr>
              <w:t>Министерство строительства и ЖКХ  Российской Федерации, комитет жилищно-коммунального хозяйства и ТЭК Курской области,</w:t>
            </w:r>
            <w:r w:rsidRPr="009B2A9E">
              <w:rPr>
                <w:color w:val="000000"/>
                <w:sz w:val="26"/>
                <w:szCs w:val="26"/>
              </w:rPr>
              <w:t xml:space="preserve"> Администрация </w:t>
            </w:r>
            <w:r>
              <w:rPr>
                <w:color w:val="000000"/>
                <w:sz w:val="26"/>
                <w:szCs w:val="26"/>
              </w:rPr>
              <w:t>поселка Коренево</w:t>
            </w:r>
            <w:r w:rsidRPr="009B2A9E">
              <w:rPr>
                <w:color w:val="000000"/>
                <w:sz w:val="26"/>
                <w:szCs w:val="26"/>
              </w:rPr>
              <w:t>, ООО «</w:t>
            </w:r>
            <w:r>
              <w:rPr>
                <w:color w:val="000000"/>
                <w:sz w:val="26"/>
                <w:szCs w:val="26"/>
              </w:rPr>
              <w:t>Жилищник</w:t>
            </w:r>
            <w:r w:rsidRPr="009B2A9E">
              <w:rPr>
                <w:color w:val="000000"/>
                <w:sz w:val="26"/>
                <w:szCs w:val="26"/>
              </w:rPr>
              <w:t xml:space="preserve">», жители </w:t>
            </w:r>
            <w:r>
              <w:rPr>
                <w:color w:val="000000"/>
                <w:sz w:val="26"/>
                <w:szCs w:val="26"/>
              </w:rPr>
              <w:t>поселка Коренево</w:t>
            </w:r>
          </w:p>
        </w:tc>
      </w:tr>
      <w:tr w:rsidR="00361FDF" w:rsidRPr="009B2A9E">
        <w:trPr>
          <w:trHeight w:val="828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Подпрограммы Программы, в том числе федеральные целевые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Подпрограммы отсутствуют</w:t>
            </w:r>
          </w:p>
        </w:tc>
      </w:tr>
      <w:tr w:rsidR="00361FDF" w:rsidRPr="009B2A9E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jc w:val="both"/>
              <w:rPr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</w:t>
            </w:r>
            <w:r w:rsidRPr="009B2A9E">
              <w:rPr>
                <w:sz w:val="26"/>
                <w:szCs w:val="26"/>
              </w:rPr>
              <w:t xml:space="preserve"> Повышение качества и комфорта городской среды на территории </w:t>
            </w:r>
            <w:r>
              <w:rPr>
                <w:sz w:val="26"/>
                <w:szCs w:val="26"/>
              </w:rPr>
              <w:t>поселка Коренево</w:t>
            </w:r>
            <w:r w:rsidRPr="009B2A9E">
              <w:rPr>
                <w:sz w:val="26"/>
                <w:szCs w:val="26"/>
              </w:rPr>
              <w:t>;</w:t>
            </w:r>
          </w:p>
          <w:p w:rsidR="00361FDF" w:rsidRPr="009B2A9E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 создание комфортных и безопасных условий проживания граждан;</w:t>
            </w:r>
          </w:p>
          <w:p w:rsidR="00361FDF" w:rsidRPr="009B2A9E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 устройство искусственного освещения дворовых территорий;</w:t>
            </w:r>
          </w:p>
          <w:p w:rsidR="00361FDF" w:rsidRPr="009B2A9E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-устройство твердого покрытия дворовых территорий;</w:t>
            </w:r>
          </w:p>
          <w:p w:rsidR="00361FDF" w:rsidRPr="009B2A9E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-устройство детских и спортивных площадок на дворовых территориях;</w:t>
            </w:r>
          </w:p>
          <w:p w:rsidR="00361FDF" w:rsidRPr="009B2A9E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-создание условий для массового отдыха жителей и организация обустройства общественных территорий;</w:t>
            </w:r>
          </w:p>
          <w:p w:rsidR="00361FDF" w:rsidRPr="009B2A9E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-создание условий для спортивных соревнований и игр, обустройство спортивных территорий;</w:t>
            </w:r>
          </w:p>
          <w:p w:rsidR="00361FDF" w:rsidRPr="009B2A9E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 выполнение озеленения дворовых территорий многоквартирных домов и общественных территорий.</w:t>
            </w:r>
          </w:p>
        </w:tc>
      </w:tr>
      <w:tr w:rsidR="00361FDF" w:rsidRPr="00535C2E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535C2E" w:rsidRDefault="00361FDF" w:rsidP="00A02F25">
            <w:pPr>
              <w:rPr>
                <w:color w:val="000000"/>
                <w:sz w:val="28"/>
                <w:szCs w:val="28"/>
              </w:rPr>
            </w:pPr>
            <w:r w:rsidRPr="00535C2E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61FDF" w:rsidRPr="009E3D85" w:rsidRDefault="00361FDF" w:rsidP="00A02F2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9E3D85">
              <w:rPr>
                <w:sz w:val="26"/>
                <w:szCs w:val="26"/>
              </w:rPr>
              <w:t xml:space="preserve">- Повышения уровня благоустройства дворовых и общественных  территорий </w:t>
            </w:r>
            <w:r>
              <w:rPr>
                <w:sz w:val="26"/>
                <w:szCs w:val="26"/>
              </w:rPr>
              <w:t>поселка Коренево;</w:t>
            </w:r>
          </w:p>
          <w:p w:rsidR="00361FDF" w:rsidRPr="006E004D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- п</w:t>
            </w:r>
            <w:r w:rsidRPr="009E3D85">
              <w:rPr>
                <w:sz w:val="26"/>
                <w:szCs w:val="26"/>
              </w:rPr>
              <w:t xml:space="preserve">овышение уровня вовлеченности заинтересованных граждан, </w:t>
            </w:r>
            <w:r w:rsidRPr="006E004D">
              <w:rPr>
                <w:sz w:val="26"/>
                <w:szCs w:val="26"/>
              </w:rPr>
              <w:t xml:space="preserve">организаций в реализацию мероприятий по благоустройству территории </w:t>
            </w:r>
            <w:r>
              <w:rPr>
                <w:sz w:val="26"/>
                <w:szCs w:val="26"/>
              </w:rPr>
              <w:t>поселка Коренево;</w:t>
            </w:r>
          </w:p>
          <w:p w:rsidR="00361FDF" w:rsidRPr="006E004D" w:rsidRDefault="00361FDF" w:rsidP="00A02F2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</w:t>
            </w:r>
            <w:r w:rsidRPr="006E004D">
              <w:rPr>
                <w:sz w:val="26"/>
                <w:szCs w:val="26"/>
              </w:rPr>
              <w:t xml:space="preserve">беспечение создания, содержания и развития объектов благоустройства на территории </w:t>
            </w:r>
            <w:r>
              <w:rPr>
                <w:sz w:val="26"/>
                <w:szCs w:val="26"/>
              </w:rPr>
              <w:t>поселка Коренево</w:t>
            </w:r>
            <w:r w:rsidRPr="006E004D">
              <w:rPr>
                <w:sz w:val="26"/>
                <w:szCs w:val="26"/>
              </w:rPr>
              <w:t>, включая объекты, находящиеся в частной собственности и прилегающие к ним территории</w:t>
            </w:r>
            <w:r>
              <w:rPr>
                <w:sz w:val="26"/>
                <w:szCs w:val="26"/>
              </w:rPr>
              <w:t>.</w:t>
            </w:r>
          </w:p>
        </w:tc>
      </w:tr>
      <w:tr w:rsidR="00361FDF" w:rsidRPr="00535C2E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535C2E" w:rsidRDefault="00361FDF" w:rsidP="00A02F25">
            <w:pPr>
              <w:rPr>
                <w:color w:val="000000"/>
                <w:sz w:val="28"/>
                <w:szCs w:val="28"/>
              </w:rPr>
            </w:pPr>
            <w:r w:rsidRPr="00535C2E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0"/>
              <w:gridCol w:w="1999"/>
              <w:gridCol w:w="652"/>
              <w:gridCol w:w="1035"/>
              <w:gridCol w:w="998"/>
            </w:tblGrid>
            <w:tr w:rsidR="00361FDF">
              <w:tc>
                <w:tcPr>
                  <w:tcW w:w="4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№</w:t>
                  </w:r>
                </w:p>
              </w:tc>
              <w:tc>
                <w:tcPr>
                  <w:tcW w:w="19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Наименование показателя</w:t>
                  </w:r>
                </w:p>
              </w:tc>
              <w:tc>
                <w:tcPr>
                  <w:tcW w:w="6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Ед.</w:t>
                  </w:r>
                </w:p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изм.</w:t>
                  </w:r>
                </w:p>
              </w:tc>
              <w:tc>
                <w:tcPr>
                  <w:tcW w:w="20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 xml:space="preserve">Целевой </w:t>
                  </w:r>
                </w:p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показатель</w:t>
                  </w:r>
                </w:p>
              </w:tc>
            </w:tr>
            <w:tr w:rsidR="00361FDF">
              <w:tc>
                <w:tcPr>
                  <w:tcW w:w="4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</w:p>
              </w:tc>
              <w:tc>
                <w:tcPr>
                  <w:tcW w:w="19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</w:p>
              </w:tc>
              <w:tc>
                <w:tcPr>
                  <w:tcW w:w="6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01.01.</w:t>
                  </w:r>
                </w:p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2018г.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31.12.</w:t>
                  </w:r>
                </w:p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2022г.</w:t>
                  </w:r>
                </w:p>
              </w:tc>
            </w:tr>
            <w:tr w:rsidR="00361FDF"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Количество благоустроенных дворовых территорий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ед</w:t>
                  </w: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50</w:t>
                  </w:r>
                </w:p>
              </w:tc>
            </w:tr>
            <w:tr w:rsidR="00361FDF"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Количество благоустроенных общественных территорий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ед</w:t>
                  </w: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8</w:t>
                  </w:r>
                </w:p>
              </w:tc>
            </w:tr>
            <w:tr w:rsidR="00361FDF"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Количество благоустроенных дворовых территорий, с трудовым участием граждан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ед</w:t>
                  </w: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50</w:t>
                  </w:r>
                </w:p>
              </w:tc>
            </w:tr>
            <w:tr w:rsidR="00361FDF"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Количество благоустроенных общественных территорий, с трудовым участием граждан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ед</w:t>
                  </w: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1FDF" w:rsidRPr="00A9066E" w:rsidRDefault="00361FDF" w:rsidP="00A9066E">
                  <w:pPr>
                    <w:tabs>
                      <w:tab w:val="left" w:pos="3060"/>
                    </w:tabs>
                    <w:suppressAutoHyphens/>
                    <w:rPr>
                      <w:color w:val="000000"/>
                    </w:rPr>
                  </w:pPr>
                  <w:r w:rsidRPr="00A9066E">
                    <w:rPr>
                      <w:color w:val="000000"/>
                    </w:rPr>
                    <w:t>0</w:t>
                  </w:r>
                </w:p>
              </w:tc>
            </w:tr>
          </w:tbl>
          <w:p w:rsidR="00361FDF" w:rsidRPr="004D2A83" w:rsidRDefault="00361FDF" w:rsidP="00A02F25">
            <w:pPr>
              <w:tabs>
                <w:tab w:val="left" w:pos="3060"/>
              </w:tabs>
              <w:suppressAutoHyphens/>
              <w:rPr>
                <w:color w:val="000000"/>
                <w:sz w:val="28"/>
                <w:szCs w:val="28"/>
              </w:rPr>
            </w:pPr>
          </w:p>
        </w:tc>
      </w:tr>
      <w:tr w:rsidR="00361FDF" w:rsidRPr="009B2A9E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 2018-2022годы</w:t>
            </w:r>
          </w:p>
        </w:tc>
      </w:tr>
      <w:tr w:rsidR="00361FDF" w:rsidRPr="009B2A9E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Объемы бюджетных ассигнований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Общий объем средств, направленных на реализацию муниципальной программы составляет _____________тыс.руб., в том числе: </w:t>
            </w:r>
          </w:p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____________т.руб. за счет средств федерального бюджета;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____________т.руб. за счет средств областного бюджета Курской области, ____________т.руб. за счет средств муниципального образования </w:t>
            </w:r>
            <w:r>
              <w:rPr>
                <w:color w:val="000000"/>
                <w:sz w:val="26"/>
                <w:szCs w:val="26"/>
              </w:rPr>
              <w:t>поселок Коренево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2018год:</w:t>
            </w:r>
          </w:p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____________т.руб. за счет средств федерального бюджета;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____________т.руб. за счет средств областного бюджета Курской области, ____________т.руб. за счет средств муниципального образования </w:t>
            </w:r>
            <w:r>
              <w:rPr>
                <w:color w:val="000000"/>
                <w:sz w:val="26"/>
                <w:szCs w:val="26"/>
              </w:rPr>
              <w:t>поселок Коренево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2019год</w:t>
            </w:r>
          </w:p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____________т.руб. за счет средств федерального бюджета;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____________т.руб. за счет средств областного бюджета Курской области, ____________т.руб. за счет средств муниципального образования </w:t>
            </w:r>
            <w:r>
              <w:rPr>
                <w:color w:val="000000"/>
                <w:sz w:val="26"/>
                <w:szCs w:val="26"/>
              </w:rPr>
              <w:t>поселок Коренево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2020год</w:t>
            </w:r>
          </w:p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____________т.руб. за счет средств федерального бюджета;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____________т.руб. за счет средств областного бюджета Курской области, ____________т.руб. за счет средств муниципального образования </w:t>
            </w:r>
            <w:r>
              <w:rPr>
                <w:color w:val="000000"/>
                <w:sz w:val="26"/>
                <w:szCs w:val="26"/>
              </w:rPr>
              <w:t>поселок Коренево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2021год</w:t>
            </w:r>
          </w:p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____________т.руб. за счет средств федерального бюджета;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____________т.руб. за счет средств областного бюджета Курской области, ____________т.руб. за счет средств муниципального образования </w:t>
            </w:r>
            <w:r>
              <w:rPr>
                <w:color w:val="000000"/>
                <w:sz w:val="26"/>
                <w:szCs w:val="26"/>
              </w:rPr>
              <w:t>поселок Коренево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2022год</w:t>
            </w:r>
          </w:p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____________т.руб. за счет средств федерального бюджета;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____________т.руб. за счет средств областного бюджета Курской области, ____________т.руб. за счет средств муниципального образования </w:t>
            </w:r>
            <w:r>
              <w:rPr>
                <w:color w:val="000000"/>
                <w:sz w:val="26"/>
                <w:szCs w:val="26"/>
              </w:rPr>
              <w:t>поселок Коренево</w:t>
            </w:r>
          </w:p>
          <w:p w:rsidR="00361FDF" w:rsidRDefault="00361FDF" w:rsidP="00A02F25">
            <w:pPr>
              <w:rPr>
                <w:color w:val="000000"/>
                <w:sz w:val="26"/>
                <w:szCs w:val="26"/>
              </w:rPr>
            </w:pPr>
          </w:p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</w:p>
        </w:tc>
      </w:tr>
      <w:tr w:rsidR="00361FDF" w:rsidRPr="009B2A9E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B2A9E">
              <w:rPr>
                <w:sz w:val="26"/>
                <w:szCs w:val="26"/>
              </w:rPr>
              <w:t>Приложения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pStyle w:val="tekstob"/>
              <w:jc w:val="center"/>
              <w:rPr>
                <w:sz w:val="26"/>
                <w:szCs w:val="26"/>
              </w:rPr>
            </w:pPr>
            <w:r w:rsidRPr="009B2A9E">
              <w:rPr>
                <w:sz w:val="26"/>
                <w:szCs w:val="26"/>
              </w:rPr>
              <w:t>Приложения 1-</w:t>
            </w:r>
            <w:r>
              <w:rPr>
                <w:sz w:val="26"/>
                <w:szCs w:val="26"/>
              </w:rPr>
              <w:t>11я</w:t>
            </w:r>
            <w:r w:rsidRPr="009B2A9E">
              <w:rPr>
                <w:sz w:val="26"/>
                <w:szCs w:val="26"/>
              </w:rPr>
              <w:t>вляются неотъемлемыми частями Программы</w:t>
            </w:r>
          </w:p>
        </w:tc>
      </w:tr>
      <w:tr w:rsidR="00361FDF" w:rsidRPr="009B2A9E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61FDF" w:rsidRPr="009B2A9E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-Увеличение доли отремонтированных дворовых и общественных территорий;</w:t>
            </w:r>
          </w:p>
          <w:p w:rsidR="00361FDF" w:rsidRPr="009B2A9E" w:rsidRDefault="00361FDF" w:rsidP="00A02F25">
            <w:pPr>
              <w:jc w:val="both"/>
              <w:rPr>
                <w:color w:val="000000"/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 xml:space="preserve">-улучшение внешнего облика </w:t>
            </w:r>
            <w:r>
              <w:rPr>
                <w:color w:val="000000"/>
                <w:sz w:val="26"/>
                <w:szCs w:val="26"/>
              </w:rPr>
              <w:t>поселка Коренево</w:t>
            </w:r>
            <w:r w:rsidRPr="009B2A9E">
              <w:rPr>
                <w:color w:val="000000"/>
                <w:sz w:val="26"/>
                <w:szCs w:val="26"/>
              </w:rPr>
              <w:t xml:space="preserve"> и мест массового пребывания населения;</w:t>
            </w:r>
          </w:p>
          <w:p w:rsidR="00361FDF" w:rsidRPr="009B2A9E" w:rsidRDefault="00361FDF" w:rsidP="00A02F25">
            <w:pPr>
              <w:pStyle w:val="teksto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B2A9E">
              <w:rPr>
                <w:color w:val="000000"/>
                <w:sz w:val="26"/>
                <w:szCs w:val="26"/>
              </w:rPr>
              <w:t>-достижение показателя для оценки эффективности деятельности органов исполнительной  и муниципальной власти</w:t>
            </w:r>
          </w:p>
        </w:tc>
      </w:tr>
    </w:tbl>
    <w:p w:rsidR="00361FDF" w:rsidRDefault="00361FDF" w:rsidP="000F22BC">
      <w:pPr>
        <w:pStyle w:val="ConsPlusNormal"/>
        <w:suppressAutoHyphens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1FDF" w:rsidRDefault="00361FDF" w:rsidP="000F22BC">
      <w:pPr>
        <w:pStyle w:val="ListParagraph"/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B2A9E">
        <w:rPr>
          <w:rFonts w:ascii="Times New Roman" w:hAnsi="Times New Roman" w:cs="Times New Roman"/>
          <w:b/>
          <w:bCs/>
          <w:sz w:val="26"/>
          <w:szCs w:val="26"/>
        </w:rPr>
        <w:t xml:space="preserve">1.Общая характеристика сферы реализации муниципальной программы, в том числе формулировки основных проблем в указанной сфере и </w:t>
      </w:r>
    </w:p>
    <w:p w:rsidR="00361FDF" w:rsidRPr="009B2A9E" w:rsidRDefault="00361FDF" w:rsidP="000F22BC">
      <w:pPr>
        <w:pStyle w:val="ListParagraph"/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9B2A9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прогноз её развития</w:t>
      </w:r>
    </w:p>
    <w:p w:rsidR="00361FDF" w:rsidRPr="009B2A9E" w:rsidRDefault="00361FDF" w:rsidP="000F22B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</w:t>
      </w:r>
      <w:r w:rsidRPr="009B2A9E">
        <w:rPr>
          <w:sz w:val="26"/>
          <w:szCs w:val="26"/>
        </w:rPr>
        <w:t xml:space="preserve">исленностью населения </w:t>
      </w:r>
      <w:r>
        <w:rPr>
          <w:sz w:val="26"/>
          <w:szCs w:val="26"/>
        </w:rPr>
        <w:t>поселка Коренево составляет 6630</w:t>
      </w:r>
      <w:r w:rsidRPr="009B2A9E">
        <w:rPr>
          <w:sz w:val="26"/>
          <w:szCs w:val="26"/>
        </w:rPr>
        <w:t xml:space="preserve">  человек. Жилищный фонд</w:t>
      </w:r>
      <w:r>
        <w:rPr>
          <w:sz w:val="26"/>
          <w:szCs w:val="26"/>
        </w:rPr>
        <w:t xml:space="preserve"> поселка</w:t>
      </w:r>
      <w:r w:rsidRPr="009B2A9E">
        <w:rPr>
          <w:sz w:val="26"/>
          <w:szCs w:val="26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</w:t>
      </w:r>
      <w:r>
        <w:rPr>
          <w:sz w:val="26"/>
          <w:szCs w:val="26"/>
        </w:rPr>
        <w:t>50</w:t>
      </w:r>
      <w:r w:rsidRPr="009B2A9E">
        <w:rPr>
          <w:sz w:val="26"/>
          <w:szCs w:val="26"/>
        </w:rPr>
        <w:t xml:space="preserve"> домов. Со стороны Администрации </w:t>
      </w:r>
      <w:r>
        <w:rPr>
          <w:sz w:val="26"/>
          <w:szCs w:val="26"/>
        </w:rPr>
        <w:t>поселка Коренево,</w:t>
      </w:r>
      <w:r w:rsidRPr="009B2A9E">
        <w:rPr>
          <w:sz w:val="26"/>
          <w:szCs w:val="26"/>
        </w:rPr>
        <w:t xml:space="preserve"> </w:t>
      </w:r>
      <w:r>
        <w:rPr>
          <w:sz w:val="26"/>
          <w:szCs w:val="26"/>
        </w:rPr>
        <w:t>управляющей компании, руководителя ТСЖ</w:t>
      </w:r>
      <w:r w:rsidRPr="009B2A9E">
        <w:rPr>
          <w:sz w:val="26"/>
          <w:szCs w:val="26"/>
        </w:rPr>
        <w:t xml:space="preserve"> в последние годы уделяется повышенное внимание благоустройству </w:t>
      </w:r>
      <w:r>
        <w:rPr>
          <w:sz w:val="26"/>
          <w:szCs w:val="26"/>
        </w:rPr>
        <w:t xml:space="preserve">поселка </w:t>
      </w:r>
      <w:r w:rsidRPr="009B2A9E">
        <w:rPr>
          <w:sz w:val="26"/>
          <w:szCs w:val="26"/>
        </w:rPr>
        <w:t xml:space="preserve"> и территори</w:t>
      </w:r>
      <w:r>
        <w:rPr>
          <w:sz w:val="26"/>
          <w:szCs w:val="26"/>
        </w:rPr>
        <w:t>ям</w:t>
      </w:r>
      <w:r w:rsidRPr="009B2A9E">
        <w:rPr>
          <w:sz w:val="26"/>
          <w:szCs w:val="26"/>
        </w:rPr>
        <w:t xml:space="preserve"> многоквартирных домов.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 xml:space="preserve">Общая площадь дворовых территорий </w:t>
      </w:r>
      <w:r>
        <w:rPr>
          <w:rFonts w:ascii="Times New Roman" w:hAnsi="Times New Roman" w:cs="Times New Roman"/>
          <w:sz w:val="26"/>
          <w:szCs w:val="26"/>
        </w:rPr>
        <w:t xml:space="preserve">поселка Коренево </w:t>
      </w:r>
      <w:r w:rsidRPr="009B2A9E">
        <w:rPr>
          <w:rFonts w:ascii="Times New Roman" w:hAnsi="Times New Roman" w:cs="Times New Roman"/>
          <w:sz w:val="26"/>
          <w:szCs w:val="26"/>
        </w:rPr>
        <w:t xml:space="preserve"> составляет</w:t>
      </w:r>
      <w:r>
        <w:rPr>
          <w:rFonts w:ascii="Times New Roman" w:hAnsi="Times New Roman" w:cs="Times New Roman"/>
          <w:sz w:val="26"/>
          <w:szCs w:val="26"/>
        </w:rPr>
        <w:t>- 24900 кв.м,                в том числе площадь подлежащая благоустройству - 17900</w:t>
      </w:r>
      <w:r w:rsidRPr="009B2A9E">
        <w:rPr>
          <w:rFonts w:ascii="Times New Roman" w:hAnsi="Times New Roman" w:cs="Times New Roman"/>
          <w:sz w:val="26"/>
          <w:szCs w:val="26"/>
        </w:rPr>
        <w:t>кв.м.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В ряде дворов отсутствует освещение придомовых территорий, необходимый набор малых форм и обустроенных площадок. Наличие на придомовых территориях детских площадок, изготовленных из металла в 80-х-90-х годах, и подвергшихся за длительный период коррозии, 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 w:cs="Times New Roman"/>
          <w:sz w:val="26"/>
          <w:szCs w:val="26"/>
        </w:rPr>
        <w:t>поселка Коренево</w:t>
      </w:r>
      <w:r w:rsidRPr="009B2A9E">
        <w:rPr>
          <w:rFonts w:ascii="Times New Roman" w:hAnsi="Times New Roman" w:cs="Times New Roman"/>
          <w:sz w:val="26"/>
          <w:szCs w:val="26"/>
        </w:rPr>
        <w:t xml:space="preserve"> в связи с дефицитом бюджета.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</w:t>
      </w:r>
      <w:r>
        <w:rPr>
          <w:rFonts w:ascii="Times New Roman" w:hAnsi="Times New Roman" w:cs="Times New Roman"/>
          <w:sz w:val="26"/>
          <w:szCs w:val="26"/>
        </w:rPr>
        <w:t>поселка Коренево</w:t>
      </w:r>
      <w:r w:rsidRPr="009B2A9E">
        <w:rPr>
          <w:rFonts w:ascii="Times New Roman" w:hAnsi="Times New Roman" w:cs="Times New Roman"/>
          <w:sz w:val="26"/>
          <w:szCs w:val="26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>
        <w:rPr>
          <w:rFonts w:ascii="Times New Roman" w:hAnsi="Times New Roman" w:cs="Times New Roman"/>
          <w:sz w:val="26"/>
          <w:szCs w:val="26"/>
        </w:rPr>
        <w:t>поселке Коренево</w:t>
      </w:r>
      <w:r w:rsidRPr="009B2A9E">
        <w:rPr>
          <w:rFonts w:ascii="Times New Roman" w:hAnsi="Times New Roman" w:cs="Times New Roman"/>
          <w:sz w:val="26"/>
          <w:szCs w:val="26"/>
        </w:rPr>
        <w:t xml:space="preserve"> – это территория </w:t>
      </w:r>
      <w:r>
        <w:rPr>
          <w:rFonts w:ascii="Times New Roman" w:hAnsi="Times New Roman" w:cs="Times New Roman"/>
          <w:sz w:val="26"/>
          <w:szCs w:val="26"/>
        </w:rPr>
        <w:t>бывшего парка 1 Мая</w:t>
      </w:r>
      <w:r w:rsidRPr="009B2A9E">
        <w:rPr>
          <w:rFonts w:ascii="Times New Roman" w:hAnsi="Times New Roman" w:cs="Times New Roman"/>
          <w:sz w:val="26"/>
          <w:szCs w:val="26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 xml:space="preserve">Озелененные территории вместе с насаждениями и цветниками создадут образ </w:t>
      </w:r>
      <w:r>
        <w:rPr>
          <w:rFonts w:ascii="Times New Roman" w:hAnsi="Times New Roman" w:cs="Times New Roman"/>
          <w:sz w:val="26"/>
          <w:szCs w:val="26"/>
        </w:rPr>
        <w:t>поселка Коренево</w:t>
      </w:r>
      <w:r w:rsidRPr="009B2A9E">
        <w:rPr>
          <w:rFonts w:ascii="Times New Roman" w:hAnsi="Times New Roman" w:cs="Times New Roman"/>
          <w:sz w:val="26"/>
          <w:szCs w:val="26"/>
        </w:rPr>
        <w:t xml:space="preserve">, сформируют благоприятную и комфортную городскую среду для жителей и гостей </w:t>
      </w:r>
      <w:r>
        <w:rPr>
          <w:rFonts w:ascii="Times New Roman" w:hAnsi="Times New Roman" w:cs="Times New Roman"/>
          <w:sz w:val="26"/>
          <w:szCs w:val="26"/>
        </w:rPr>
        <w:t>поселка</w:t>
      </w:r>
      <w:r w:rsidRPr="009B2A9E">
        <w:rPr>
          <w:rFonts w:ascii="Times New Roman" w:hAnsi="Times New Roman" w:cs="Times New Roman"/>
          <w:sz w:val="26"/>
          <w:szCs w:val="26"/>
        </w:rPr>
        <w:t xml:space="preserve">, выполнят рекреационные и санитарно-защитные функции. 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- озеленение, уход за зелеными насаждениями;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-оборудование малыми архитектурными формами, иными некапитальными объектами;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- устройство пешеходных дорожек,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- освещение территорий, в т. ч. декоративное;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- обустройство площадок для отдыха, детских, спортивных площадок;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- установка скамеек и урн, контейнеров для сбора мусора;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- оформление цветников;</w:t>
      </w:r>
    </w:p>
    <w:p w:rsidR="00361FDF" w:rsidRPr="009B2A9E" w:rsidRDefault="00361FDF" w:rsidP="000F22BC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9B2A9E">
        <w:rPr>
          <w:sz w:val="26"/>
          <w:szCs w:val="26"/>
        </w:rPr>
        <w:t>-</w:t>
      </w:r>
      <w:r w:rsidRPr="009B2A9E">
        <w:rPr>
          <w:color w:val="auto"/>
          <w:sz w:val="26"/>
          <w:szCs w:val="26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61FDF" w:rsidRPr="009B2A9E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A9E">
        <w:rPr>
          <w:rFonts w:ascii="Times New Roman" w:hAnsi="Times New Roman" w:cs="Times New Roman"/>
          <w:sz w:val="26"/>
          <w:szCs w:val="26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361FDF" w:rsidRDefault="00361FDF" w:rsidP="000F22BC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9B2A9E">
        <w:rPr>
          <w:sz w:val="26"/>
          <w:szCs w:val="26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>
        <w:rPr>
          <w:sz w:val="26"/>
          <w:szCs w:val="26"/>
        </w:rPr>
        <w:t>поселка Коренево</w:t>
      </w:r>
      <w:r w:rsidRPr="009B2A9E">
        <w:rPr>
          <w:sz w:val="26"/>
          <w:szCs w:val="26"/>
        </w:rPr>
        <w:t xml:space="preserve">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9B2A9E">
        <w:rPr>
          <w:color w:val="auto"/>
          <w:sz w:val="26"/>
          <w:szCs w:val="26"/>
        </w:rPr>
        <w:t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 Результаты инвентаризации.</w:t>
      </w:r>
    </w:p>
    <w:p w:rsidR="00361FDF" w:rsidRPr="009B2A9E" w:rsidRDefault="00361FDF" w:rsidP="000F22BC">
      <w:pPr>
        <w:pStyle w:val="Default"/>
        <w:ind w:firstLine="709"/>
        <w:jc w:val="both"/>
        <w:rPr>
          <w:color w:val="auto"/>
          <w:sz w:val="26"/>
          <w:szCs w:val="26"/>
        </w:rPr>
      </w:pPr>
    </w:p>
    <w:p w:rsidR="00361FDF" w:rsidRPr="005525FF" w:rsidRDefault="00361FDF" w:rsidP="00026C1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25FF">
        <w:rPr>
          <w:rFonts w:ascii="Times New Roman" w:hAnsi="Times New Roman" w:cs="Times New Roman"/>
          <w:sz w:val="28"/>
          <w:szCs w:val="28"/>
        </w:rPr>
        <w:t>Таблица 1 - Оценка состояния сферы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25FF">
        <w:rPr>
          <w:rFonts w:ascii="Times New Roman" w:hAnsi="Times New Roman" w:cs="Times New Roman"/>
          <w:sz w:val="28"/>
          <w:szCs w:val="28"/>
        </w:rPr>
        <w:t>поселка Коренево</w:t>
      </w: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402"/>
        <w:gridCol w:w="967"/>
        <w:gridCol w:w="1017"/>
        <w:gridCol w:w="993"/>
        <w:gridCol w:w="1050"/>
        <w:gridCol w:w="1439"/>
      </w:tblGrid>
      <w:tr w:rsidR="00361FDF" w:rsidRPr="00635C96">
        <w:tc>
          <w:tcPr>
            <w:tcW w:w="913" w:type="dxa"/>
            <w:vMerge w:val="restart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02" w:type="dxa"/>
            <w:vMerge w:val="restart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967" w:type="dxa"/>
            <w:vMerge w:val="restart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0" w:type="dxa"/>
            <w:gridSpan w:val="3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1439" w:type="dxa"/>
            <w:vMerge w:val="restart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</w:p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361FDF" w:rsidRPr="00635C96">
        <w:tc>
          <w:tcPr>
            <w:tcW w:w="913" w:type="dxa"/>
            <w:vMerge/>
          </w:tcPr>
          <w:p w:rsidR="00361FDF" w:rsidRPr="00635C96" w:rsidRDefault="00361FDF" w:rsidP="00A02F25"/>
        </w:tc>
        <w:tc>
          <w:tcPr>
            <w:tcW w:w="3402" w:type="dxa"/>
            <w:vMerge/>
          </w:tcPr>
          <w:p w:rsidR="00361FDF" w:rsidRPr="00635C96" w:rsidRDefault="00361FDF" w:rsidP="00A02F25"/>
        </w:tc>
        <w:tc>
          <w:tcPr>
            <w:tcW w:w="967" w:type="dxa"/>
            <w:vMerge/>
          </w:tcPr>
          <w:p w:rsidR="00361FDF" w:rsidRPr="00635C96" w:rsidRDefault="00361FDF" w:rsidP="00A02F25"/>
        </w:tc>
        <w:tc>
          <w:tcPr>
            <w:tcW w:w="1017" w:type="dxa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2015год</w:t>
            </w:r>
          </w:p>
        </w:tc>
        <w:tc>
          <w:tcPr>
            <w:tcW w:w="993" w:type="dxa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50" w:type="dxa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39" w:type="dxa"/>
            <w:vMerge/>
          </w:tcPr>
          <w:p w:rsidR="00361FDF" w:rsidRPr="00635C96" w:rsidRDefault="00361FDF" w:rsidP="00A02F25"/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967" w:type="dxa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17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0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9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дворовых территорий МКД от общего количества </w:t>
            </w:r>
          </w:p>
        </w:tc>
        <w:tc>
          <w:tcPr>
            <w:tcW w:w="967" w:type="dxa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7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50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39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D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967" w:type="dxa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017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1260</w:t>
            </w:r>
          </w:p>
        </w:tc>
        <w:tc>
          <w:tcPr>
            <w:tcW w:w="993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</w:t>
            </w:r>
          </w:p>
        </w:tc>
        <w:tc>
          <w:tcPr>
            <w:tcW w:w="1050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3490</w:t>
            </w:r>
          </w:p>
        </w:tc>
        <w:tc>
          <w:tcPr>
            <w:tcW w:w="1439" w:type="dxa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24900</w:t>
            </w:r>
          </w:p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967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7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50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39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D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967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17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0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</w:t>
            </w: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лощадь общественных территорий</w:t>
            </w:r>
          </w:p>
        </w:tc>
        <w:tc>
          <w:tcPr>
            <w:tcW w:w="967" w:type="dxa"/>
            <w:vAlign w:val="center"/>
          </w:tcPr>
          <w:p w:rsidR="00361FDF" w:rsidRPr="00900ED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1017" w:type="dxa"/>
            <w:vAlign w:val="center"/>
          </w:tcPr>
          <w:p w:rsidR="00361FDF" w:rsidRPr="003B4940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40">
              <w:rPr>
                <w:rFonts w:ascii="Times New Roman" w:hAnsi="Times New Roman" w:cs="Times New Roman"/>
                <w:sz w:val="24"/>
                <w:szCs w:val="24"/>
              </w:rPr>
              <w:t>6700</w:t>
            </w:r>
          </w:p>
        </w:tc>
        <w:tc>
          <w:tcPr>
            <w:tcW w:w="993" w:type="dxa"/>
            <w:vAlign w:val="center"/>
          </w:tcPr>
          <w:p w:rsidR="00361FDF" w:rsidRPr="003B4940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40">
              <w:rPr>
                <w:rFonts w:ascii="Times New Roman" w:hAnsi="Times New Roman" w:cs="Times New Roman"/>
                <w:sz w:val="24"/>
                <w:szCs w:val="24"/>
              </w:rPr>
              <w:t>6700</w:t>
            </w:r>
          </w:p>
        </w:tc>
        <w:tc>
          <w:tcPr>
            <w:tcW w:w="1050" w:type="dxa"/>
            <w:vAlign w:val="center"/>
          </w:tcPr>
          <w:p w:rsidR="00361FDF" w:rsidRPr="003B4940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40">
              <w:rPr>
                <w:rFonts w:ascii="Times New Roman" w:hAnsi="Times New Roman" w:cs="Times New Roman"/>
                <w:sz w:val="24"/>
                <w:szCs w:val="24"/>
              </w:rPr>
              <w:t>10900</w:t>
            </w:r>
          </w:p>
        </w:tc>
        <w:tc>
          <w:tcPr>
            <w:tcW w:w="1439" w:type="dxa"/>
            <w:vAlign w:val="center"/>
          </w:tcPr>
          <w:p w:rsidR="00361FDF" w:rsidRPr="003B4940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40">
              <w:rPr>
                <w:rFonts w:ascii="Times New Roman" w:hAnsi="Times New Roman" w:cs="Times New Roman"/>
                <w:sz w:val="24"/>
                <w:szCs w:val="24"/>
              </w:rPr>
              <w:t>10900</w:t>
            </w:r>
          </w:p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подлежащая благоустройству</w:t>
            </w:r>
          </w:p>
        </w:tc>
        <w:tc>
          <w:tcPr>
            <w:tcW w:w="967" w:type="dxa"/>
            <w:vAlign w:val="center"/>
          </w:tcPr>
          <w:p w:rsidR="00361FDF" w:rsidRPr="00900ED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1017" w:type="dxa"/>
            <w:vAlign w:val="center"/>
          </w:tcPr>
          <w:p w:rsidR="00361FDF" w:rsidRPr="003B4940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Pr="003B49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361FDF" w:rsidRPr="003B4940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3B494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050" w:type="dxa"/>
            <w:vAlign w:val="center"/>
          </w:tcPr>
          <w:p w:rsidR="00361FDF" w:rsidRPr="003B4940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863</w:t>
            </w:r>
            <w:r w:rsidRPr="003B49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9" w:type="dxa"/>
            <w:vAlign w:val="center"/>
          </w:tcPr>
          <w:p w:rsidR="00361FDF" w:rsidRPr="003B4940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40">
              <w:rPr>
                <w:rFonts w:ascii="Times New Roman" w:hAnsi="Times New Roman" w:cs="Times New Roman"/>
                <w:sz w:val="24"/>
                <w:szCs w:val="24"/>
              </w:rPr>
              <w:t>10900</w:t>
            </w:r>
          </w:p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967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7" w:type="dxa"/>
            <w:vAlign w:val="center"/>
          </w:tcPr>
          <w:p w:rsidR="00361FDF" w:rsidRPr="00054531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5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361FDF" w:rsidRPr="00054531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50" w:type="dxa"/>
            <w:vAlign w:val="center"/>
          </w:tcPr>
          <w:p w:rsidR="00361FDF" w:rsidRPr="00054531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39" w:type="dxa"/>
            <w:vAlign w:val="center"/>
          </w:tcPr>
          <w:p w:rsidR="00361FDF" w:rsidRPr="00054531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5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благоустроенных общественных территорий от общего количества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ерриторий</w:t>
            </w:r>
          </w:p>
        </w:tc>
        <w:tc>
          <w:tcPr>
            <w:tcW w:w="967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017" w:type="dxa"/>
            <w:vAlign w:val="center"/>
          </w:tcPr>
          <w:p w:rsidR="00361FDF" w:rsidRPr="00054531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993" w:type="dxa"/>
            <w:vAlign w:val="center"/>
          </w:tcPr>
          <w:p w:rsidR="00361FDF" w:rsidRPr="00054531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050" w:type="dxa"/>
            <w:vAlign w:val="center"/>
          </w:tcPr>
          <w:p w:rsidR="00361FDF" w:rsidRPr="00054531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</w:t>
            </w:r>
          </w:p>
        </w:tc>
        <w:tc>
          <w:tcPr>
            <w:tcW w:w="1439" w:type="dxa"/>
            <w:vAlign w:val="center"/>
          </w:tcPr>
          <w:p w:rsidR="00361FDF" w:rsidRPr="00054531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10900</w:t>
            </w:r>
          </w:p>
        </w:tc>
      </w:tr>
      <w:tr w:rsidR="00361FDF" w:rsidRPr="00635C96">
        <w:tc>
          <w:tcPr>
            <w:tcW w:w="913" w:type="dxa"/>
            <w:vAlign w:val="center"/>
          </w:tcPr>
          <w:p w:rsidR="00361FDF" w:rsidRPr="00C479F1" w:rsidRDefault="00361FDF" w:rsidP="00A02F25">
            <w:pPr>
              <w:pStyle w:val="ConsPlusNormal"/>
              <w:numPr>
                <w:ilvl w:val="0"/>
                <w:numId w:val="11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Объем финансового участия граждан, организаций в выполнении мероприятий по благоустройству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оровых и </w:t>
            </w: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общественных территорий</w:t>
            </w:r>
          </w:p>
        </w:tc>
        <w:tc>
          <w:tcPr>
            <w:tcW w:w="967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017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D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D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0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D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9" w:type="dxa"/>
            <w:vAlign w:val="center"/>
          </w:tcPr>
          <w:p w:rsidR="00361FDF" w:rsidRPr="00441DE3" w:rsidRDefault="00361FDF" w:rsidP="00011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D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361FDF" w:rsidRPr="00E524E2" w:rsidRDefault="00361FDF" w:rsidP="000F22BC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2.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361FDF" w:rsidRDefault="00361FDF" w:rsidP="000F22BC">
      <w:pPr>
        <w:ind w:firstLine="426"/>
        <w:jc w:val="both"/>
        <w:rPr>
          <w:sz w:val="28"/>
          <w:szCs w:val="28"/>
        </w:rPr>
      </w:pPr>
      <w:bookmarkStart w:id="0" w:name="Par428"/>
      <w:bookmarkEnd w:id="0"/>
      <w:r w:rsidRPr="008A3302">
        <w:rPr>
          <w:sz w:val="26"/>
          <w:szCs w:val="26"/>
        </w:rPr>
        <w:t xml:space="preserve">Приоритетом </w:t>
      </w:r>
      <w:r>
        <w:rPr>
          <w:sz w:val="26"/>
          <w:szCs w:val="26"/>
        </w:rPr>
        <w:t xml:space="preserve">муниципальной </w:t>
      </w:r>
      <w:r w:rsidRPr="008A3302">
        <w:rPr>
          <w:sz w:val="26"/>
          <w:szCs w:val="26"/>
        </w:rPr>
        <w:t xml:space="preserve"> политики в сфере благоустройства по формированию комфортной городской среды  федерального уровня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 Администрация </w:t>
      </w:r>
      <w:r>
        <w:rPr>
          <w:sz w:val="26"/>
          <w:szCs w:val="26"/>
        </w:rPr>
        <w:t>поселка Коренево</w:t>
      </w:r>
      <w:r w:rsidRPr="008A3302">
        <w:rPr>
          <w:sz w:val="26"/>
          <w:szCs w:val="26"/>
        </w:rPr>
        <w:t xml:space="preserve"> разработала муниципальную программу с целью</w:t>
      </w:r>
      <w:r w:rsidRPr="008A3302">
        <w:rPr>
          <w:color w:val="000000"/>
          <w:sz w:val="26"/>
          <w:szCs w:val="26"/>
        </w:rPr>
        <w:t xml:space="preserve"> совершенствования системы комплексного благоустройства на территории </w:t>
      </w:r>
      <w:r>
        <w:rPr>
          <w:color w:val="000000"/>
          <w:sz w:val="26"/>
          <w:szCs w:val="26"/>
        </w:rPr>
        <w:t xml:space="preserve"> поселка Коренево</w:t>
      </w:r>
      <w:r w:rsidRPr="008A3302">
        <w:rPr>
          <w:color w:val="000000"/>
          <w:sz w:val="26"/>
          <w:szCs w:val="26"/>
        </w:rPr>
        <w:t xml:space="preserve"> и создания комфортных условий проживания и отдыха населения. Для достижения поставленной цели необходимо решение следующих задач:</w:t>
      </w:r>
      <w:r w:rsidRPr="008A3302">
        <w:rPr>
          <w:sz w:val="26"/>
          <w:szCs w:val="26"/>
        </w:rPr>
        <w:t xml:space="preserve"> повышение уровня благоустройства дворовых территорий </w:t>
      </w:r>
      <w:r>
        <w:rPr>
          <w:sz w:val="26"/>
          <w:szCs w:val="26"/>
        </w:rPr>
        <w:t>поселка Коренево</w:t>
      </w:r>
      <w:r w:rsidRPr="008A3302">
        <w:rPr>
          <w:sz w:val="26"/>
          <w:szCs w:val="26"/>
        </w:rPr>
        <w:t>; повышение уровня благоустройства</w:t>
      </w:r>
      <w:r>
        <w:rPr>
          <w:sz w:val="26"/>
          <w:szCs w:val="26"/>
        </w:rPr>
        <w:t xml:space="preserve"> общественных территорий</w:t>
      </w:r>
      <w:r w:rsidRPr="008A3302">
        <w:rPr>
          <w:sz w:val="26"/>
          <w:szCs w:val="26"/>
        </w:rPr>
        <w:t xml:space="preserve">;  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sz w:val="26"/>
          <w:szCs w:val="26"/>
        </w:rPr>
        <w:t>поселка Коренево</w:t>
      </w:r>
      <w:r w:rsidRPr="008A3302">
        <w:rPr>
          <w:sz w:val="26"/>
          <w:szCs w:val="26"/>
        </w:rPr>
        <w:t xml:space="preserve">; улучшение эстетического состояния поселения.  </w:t>
      </w:r>
    </w:p>
    <w:p w:rsidR="00361FDF" w:rsidRPr="002C48A4" w:rsidRDefault="00361FDF" w:rsidP="000F22BC">
      <w:pPr>
        <w:ind w:firstLine="426"/>
        <w:jc w:val="both"/>
        <w:rPr>
          <w:sz w:val="28"/>
          <w:szCs w:val="28"/>
        </w:rPr>
      </w:pPr>
      <w:r w:rsidRPr="002C48A4">
        <w:rPr>
          <w:sz w:val="26"/>
          <w:szCs w:val="26"/>
        </w:rPr>
        <w:t>Благоустройство дворовых  и общественных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среды, включающей:</w:t>
      </w:r>
    </w:p>
    <w:p w:rsidR="00361FDF" w:rsidRPr="002C48A4" w:rsidRDefault="00361FDF" w:rsidP="000F22BC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C48A4">
        <w:rPr>
          <w:sz w:val="26"/>
          <w:szCs w:val="26"/>
        </w:rPr>
        <w:t xml:space="preserve">   - архитектурно-планировочную организацию территории (ремонт пешеходных дорожек, благоустройство и техническое оснащение площадок - детских);</w:t>
      </w:r>
    </w:p>
    <w:p w:rsidR="00361FDF" w:rsidRPr="002C48A4" w:rsidRDefault="00361FDF" w:rsidP="000F22BC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C48A4">
        <w:rPr>
          <w:sz w:val="26"/>
          <w:szCs w:val="26"/>
        </w:rPr>
        <w:t xml:space="preserve">   - реконструкцию озеленения (посадку деревьев и кустарников с организацией ландшафтных групп, устройство и ремонт газонов и цветников);</w:t>
      </w:r>
    </w:p>
    <w:p w:rsidR="00361FDF" w:rsidRPr="002C48A4" w:rsidRDefault="00361FDF" w:rsidP="000F22BC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C48A4">
        <w:rPr>
          <w:sz w:val="26"/>
          <w:szCs w:val="26"/>
        </w:rPr>
        <w:t xml:space="preserve">   - освещение территорий при наличии технической возможности;</w:t>
      </w:r>
    </w:p>
    <w:p w:rsidR="00361FDF" w:rsidRPr="002C48A4" w:rsidRDefault="00361FDF" w:rsidP="000F22BC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C48A4">
        <w:rPr>
          <w:sz w:val="26"/>
          <w:szCs w:val="26"/>
        </w:rPr>
        <w:t xml:space="preserve">    - размещение малых архитектурных форм и объектов городского дизайна (скамеек, оборудования спортивно-игровых площадок, ограждений и прочего). </w:t>
      </w:r>
    </w:p>
    <w:p w:rsidR="00361FDF" w:rsidRPr="002C48A4" w:rsidRDefault="00361FDF" w:rsidP="000F22BC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C48A4">
        <w:rPr>
          <w:sz w:val="26"/>
          <w:szCs w:val="26"/>
        </w:rPr>
        <w:t xml:space="preserve">   Все мероприятия планируются с учетом создания условий для жизнедеятельности инвалидов и маломобильных групп населения.</w:t>
      </w:r>
    </w:p>
    <w:p w:rsidR="00361FDF" w:rsidRPr="002C48A4" w:rsidRDefault="00361FDF" w:rsidP="000F22B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2C48A4">
        <w:rPr>
          <w:sz w:val="26"/>
          <w:szCs w:val="26"/>
        </w:rPr>
        <w:t xml:space="preserve">   Территории, подлежащие благоустройству, отбираются общественной комиссией по результатам общественных обсуждений. Применение программно-целевого метода позволит поэтапно осуществлять комплексное благоустройство дворовых территорий с учетом мнения граждан</w:t>
      </w:r>
    </w:p>
    <w:p w:rsidR="00361FDF" w:rsidRDefault="00361FDF" w:rsidP="000F22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61FDF" w:rsidRPr="00642276" w:rsidRDefault="00361FDF" w:rsidP="000F22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42276">
        <w:rPr>
          <w:rFonts w:ascii="Times New Roman" w:hAnsi="Times New Roman" w:cs="Times New Roman"/>
          <w:sz w:val="28"/>
          <w:szCs w:val="28"/>
        </w:rPr>
        <w:t xml:space="preserve">Таблица 2 - Ожидаемые результаты реализации муниципальной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42276">
        <w:rPr>
          <w:rFonts w:ascii="Times New Roman" w:hAnsi="Times New Roman" w:cs="Times New Roman"/>
          <w:sz w:val="28"/>
          <w:szCs w:val="28"/>
        </w:rPr>
        <w:t>рограммы</w:t>
      </w:r>
    </w:p>
    <w:p w:rsidR="00361FDF" w:rsidRPr="00E524E2" w:rsidRDefault="00361FDF" w:rsidP="000F22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8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629"/>
        <w:gridCol w:w="1275"/>
        <w:gridCol w:w="1050"/>
      </w:tblGrid>
      <w:tr w:rsidR="00361FDF" w:rsidRPr="00635C96">
        <w:tc>
          <w:tcPr>
            <w:tcW w:w="3034" w:type="dxa"/>
            <w:vAlign w:val="center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Цель, задача</w:t>
            </w:r>
          </w:p>
        </w:tc>
        <w:tc>
          <w:tcPr>
            <w:tcW w:w="3629" w:type="dxa"/>
            <w:vAlign w:val="center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361FDF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</w:p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</w:tr>
      <w:tr w:rsidR="00361FDF" w:rsidRPr="00635C96">
        <w:tc>
          <w:tcPr>
            <w:tcW w:w="3034" w:type="dxa"/>
            <w:vMerge w:val="restart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Цель. 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поселка Коренево</w:t>
            </w:r>
          </w:p>
        </w:tc>
        <w:tc>
          <w:tcPr>
            <w:tcW w:w="3629" w:type="dxa"/>
          </w:tcPr>
          <w:p w:rsidR="00361FDF" w:rsidRPr="00C479F1" w:rsidRDefault="00361FDF" w:rsidP="00A02F25">
            <w:pPr>
              <w:pStyle w:val="ConsPlusNormal"/>
              <w:ind w:right="8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дворовых территорий МКД от общего количества </w:t>
            </w:r>
          </w:p>
        </w:tc>
        <w:tc>
          <w:tcPr>
            <w:tcW w:w="1275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361FDF" w:rsidRPr="0005453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53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61FDF" w:rsidRPr="00635C96">
        <w:tc>
          <w:tcPr>
            <w:tcW w:w="3034" w:type="dxa"/>
            <w:vMerge/>
          </w:tcPr>
          <w:p w:rsidR="00361FDF" w:rsidRPr="00635C96" w:rsidRDefault="00361FDF" w:rsidP="00A02F25">
            <w:pPr>
              <w:ind w:right="80"/>
            </w:pPr>
          </w:p>
        </w:tc>
        <w:tc>
          <w:tcPr>
            <w:tcW w:w="3629" w:type="dxa"/>
          </w:tcPr>
          <w:p w:rsidR="00361FDF" w:rsidRPr="00DF18D9" w:rsidRDefault="00361FDF" w:rsidP="00A02F25">
            <w:pPr>
              <w:ind w:left="80" w:right="80"/>
              <w:rPr>
                <w:sz w:val="24"/>
                <w:szCs w:val="24"/>
              </w:rPr>
            </w:pPr>
            <w:r w:rsidRPr="00DF18D9">
              <w:rPr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275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361FDF" w:rsidRPr="0005453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53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61FDF" w:rsidRPr="00635C96">
        <w:tc>
          <w:tcPr>
            <w:tcW w:w="3034" w:type="dxa"/>
            <w:vMerge w:val="restart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Задача 1.Повышение уровня благоустройства дворовых территорий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поселка Коренево</w:t>
            </w:r>
          </w:p>
        </w:tc>
        <w:tc>
          <w:tcPr>
            <w:tcW w:w="3629" w:type="dxa"/>
            <w:vAlign w:val="center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275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361FDF" w:rsidRPr="00054531" w:rsidRDefault="00361FDF" w:rsidP="00A02F25">
            <w:r>
              <w:t>50</w:t>
            </w:r>
          </w:p>
        </w:tc>
      </w:tr>
      <w:tr w:rsidR="00361FDF" w:rsidRPr="00635C96">
        <w:tc>
          <w:tcPr>
            <w:tcW w:w="3034" w:type="dxa"/>
            <w:vMerge/>
            <w:vAlign w:val="center"/>
          </w:tcPr>
          <w:p w:rsidR="00361FDF" w:rsidRPr="00C479F1" w:rsidRDefault="00361FDF" w:rsidP="00A02F25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275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361FDF" w:rsidRPr="00054531" w:rsidRDefault="00361FDF" w:rsidP="00A02F25">
            <w:r>
              <w:t>3</w:t>
            </w:r>
            <w:r w:rsidRPr="00054531">
              <w:t>8</w:t>
            </w:r>
          </w:p>
        </w:tc>
      </w:tr>
      <w:tr w:rsidR="00361FDF" w:rsidRPr="00635C96">
        <w:tc>
          <w:tcPr>
            <w:tcW w:w="3034" w:type="dxa"/>
            <w:vMerge/>
            <w:vAlign w:val="center"/>
          </w:tcPr>
          <w:p w:rsidR="00361FDF" w:rsidRPr="00C479F1" w:rsidRDefault="00361FDF" w:rsidP="00A02F25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275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361FDF" w:rsidRPr="00054531" w:rsidRDefault="00361FDF" w:rsidP="00A02F25">
            <w:r w:rsidRPr="00054531">
              <w:t>0</w:t>
            </w:r>
          </w:p>
        </w:tc>
      </w:tr>
      <w:tr w:rsidR="00361FDF" w:rsidRPr="00635C96">
        <w:tc>
          <w:tcPr>
            <w:tcW w:w="3034" w:type="dxa"/>
            <w:vMerge w:val="restart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общественных территорий (парков, скверов,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 отдыха</w:t>
            </w: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3629" w:type="dxa"/>
            <w:vAlign w:val="center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361FDF" w:rsidRPr="0005453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FDF" w:rsidRPr="00635C96">
        <w:tc>
          <w:tcPr>
            <w:tcW w:w="3034" w:type="dxa"/>
            <w:vMerge/>
            <w:vAlign w:val="center"/>
          </w:tcPr>
          <w:p w:rsidR="00361FDF" w:rsidRPr="00C479F1" w:rsidRDefault="00361FDF" w:rsidP="00A02F25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361FDF" w:rsidRPr="00C479F1" w:rsidRDefault="00361FDF" w:rsidP="00A02F25">
            <w:pPr>
              <w:pStyle w:val="ConsPlusNormal"/>
              <w:ind w:right="8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275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361FDF" w:rsidRPr="0005453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FDF" w:rsidRPr="00635C96">
        <w:tc>
          <w:tcPr>
            <w:tcW w:w="3034" w:type="dxa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</w:p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поселка Коренево</w:t>
            </w:r>
          </w:p>
        </w:tc>
        <w:tc>
          <w:tcPr>
            <w:tcW w:w="3629" w:type="dxa"/>
            <w:vAlign w:val="center"/>
          </w:tcPr>
          <w:p w:rsidR="00361FDF" w:rsidRPr="00C479F1" w:rsidRDefault="00361FDF" w:rsidP="00A02F2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1275" w:type="dxa"/>
            <w:vAlign w:val="center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361FDF" w:rsidRPr="00404DCC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04D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61FDF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361FDF" w:rsidRPr="00B16F77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>2.3. В целях решения задач, направленных на достижение цели муниципальной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361FDF" w:rsidRPr="00B16F77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361FDF" w:rsidRPr="00B16F77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города.</w:t>
      </w:r>
    </w:p>
    <w:p w:rsidR="00361FDF" w:rsidRPr="00B16F77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>2.6. Реализация муниципальной Программы позволит достичь следующих результатов:</w:t>
      </w:r>
    </w:p>
    <w:p w:rsidR="00361FDF" w:rsidRPr="00054531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 xml:space="preserve">а) благоустройство территорий, прилегающих к многоквартирным жилым домам в количестве </w:t>
      </w:r>
      <w:r>
        <w:rPr>
          <w:rFonts w:ascii="Times New Roman" w:hAnsi="Times New Roman" w:cs="Times New Roman"/>
          <w:sz w:val="26"/>
          <w:szCs w:val="26"/>
        </w:rPr>
        <w:t>50</w:t>
      </w:r>
      <w:r w:rsidRPr="00B16F77">
        <w:rPr>
          <w:rFonts w:ascii="Times New Roman" w:hAnsi="Times New Roman" w:cs="Times New Roman"/>
          <w:sz w:val="26"/>
          <w:szCs w:val="26"/>
        </w:rPr>
        <w:t xml:space="preserve"> единиц, в результате количество благоустроенных дворовых территорий в целом по</w:t>
      </w:r>
      <w:r>
        <w:rPr>
          <w:rFonts w:ascii="Times New Roman" w:hAnsi="Times New Roman" w:cs="Times New Roman"/>
          <w:sz w:val="26"/>
          <w:szCs w:val="26"/>
        </w:rPr>
        <w:t xml:space="preserve"> поселку</w:t>
      </w:r>
      <w:r w:rsidRPr="00B16F77">
        <w:rPr>
          <w:rFonts w:ascii="Times New Roman" w:hAnsi="Times New Roman" w:cs="Times New Roman"/>
          <w:sz w:val="26"/>
          <w:szCs w:val="26"/>
        </w:rPr>
        <w:t xml:space="preserve"> составит </w:t>
      </w:r>
      <w:r>
        <w:rPr>
          <w:rFonts w:ascii="Times New Roman" w:hAnsi="Times New Roman" w:cs="Times New Roman"/>
          <w:sz w:val="26"/>
          <w:szCs w:val="26"/>
        </w:rPr>
        <w:t>100</w:t>
      </w:r>
      <w:r w:rsidRPr="00054531">
        <w:rPr>
          <w:rFonts w:ascii="Times New Roman" w:hAnsi="Times New Roman" w:cs="Times New Roman"/>
          <w:sz w:val="26"/>
          <w:szCs w:val="26"/>
        </w:rPr>
        <w:t>%</w:t>
      </w:r>
    </w:p>
    <w:p w:rsidR="00361FDF" w:rsidRPr="00B16F77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 xml:space="preserve">б) благоустройство общественных территорий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B16F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8,</w:t>
      </w:r>
      <w:r w:rsidRPr="00054531">
        <w:rPr>
          <w:rFonts w:ascii="Times New Roman" w:hAnsi="Times New Roman" w:cs="Times New Roman"/>
          <w:sz w:val="26"/>
          <w:szCs w:val="26"/>
        </w:rPr>
        <w:t xml:space="preserve"> </w:t>
      </w:r>
      <w:r w:rsidRPr="00B16F77">
        <w:rPr>
          <w:rFonts w:ascii="Times New Roman" w:hAnsi="Times New Roman" w:cs="Times New Roman"/>
          <w:sz w:val="26"/>
          <w:szCs w:val="26"/>
        </w:rPr>
        <w:t xml:space="preserve">в результате количество благоустроенных дворовых территорий в целом по </w:t>
      </w:r>
      <w:r>
        <w:rPr>
          <w:rFonts w:ascii="Times New Roman" w:hAnsi="Times New Roman" w:cs="Times New Roman"/>
          <w:sz w:val="26"/>
          <w:szCs w:val="26"/>
        </w:rPr>
        <w:t>поселку</w:t>
      </w:r>
      <w:r w:rsidRPr="00B16F77">
        <w:rPr>
          <w:rFonts w:ascii="Times New Roman" w:hAnsi="Times New Roman" w:cs="Times New Roman"/>
          <w:sz w:val="26"/>
          <w:szCs w:val="26"/>
        </w:rPr>
        <w:t xml:space="preserve"> составит </w:t>
      </w:r>
      <w:r>
        <w:rPr>
          <w:rFonts w:ascii="Times New Roman" w:hAnsi="Times New Roman" w:cs="Times New Roman"/>
          <w:sz w:val="26"/>
          <w:szCs w:val="26"/>
        </w:rPr>
        <w:t>100</w:t>
      </w:r>
      <w:r w:rsidRPr="00054531">
        <w:rPr>
          <w:rFonts w:ascii="Times New Roman" w:hAnsi="Times New Roman" w:cs="Times New Roman"/>
          <w:sz w:val="26"/>
          <w:szCs w:val="26"/>
        </w:rPr>
        <w:t>%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B16F77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:rsidR="00361FDF" w:rsidRPr="00B16F77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361FDF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3. Сведения о показателях и индикаторах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муниципальной Программы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Состав показателей и индикаторов муниципальной Программы определен исходя из: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наблюдаемости значений показателей и индикаторов в течение срока реализации муниципальной Программы;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охвата всех наиболее значимых результатов выполнения основных мероприятий муниципальной Программы.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Целевые показатели (индикаторы) программы рассчитываются в % и соответствуют приоритетам, целям и задачам Программы.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Плановые </w:t>
      </w:r>
      <w:hyperlink w:anchor="Par1465" w:history="1">
        <w:r w:rsidRPr="00B16F77">
          <w:rPr>
            <w:sz w:val="26"/>
            <w:szCs w:val="26"/>
          </w:rPr>
          <w:t>значения</w:t>
        </w:r>
      </w:hyperlink>
      <w:r w:rsidRPr="00B16F77">
        <w:rPr>
          <w:sz w:val="26"/>
          <w:szCs w:val="26"/>
        </w:rPr>
        <w:t xml:space="preserve"> целевых индикаторов и показателей, характеризующих эффективность реализации мероприятий Программы приведены в приложении № 1 к программе.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В результате реализации программы в 2018-2022 годы будет достигнуто:</w:t>
      </w:r>
    </w:p>
    <w:p w:rsidR="00361FDF" w:rsidRPr="00B16F77" w:rsidRDefault="00361FDF" w:rsidP="000F22BC">
      <w:pPr>
        <w:pStyle w:val="ConsPlusNormal"/>
        <w:adjustRightInd/>
        <w:ind w:right="282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 xml:space="preserve">- приведены в нормативное состояние дворовые территории </w:t>
      </w:r>
      <w:r>
        <w:rPr>
          <w:rFonts w:ascii="Times New Roman" w:hAnsi="Times New Roman" w:cs="Times New Roman"/>
          <w:sz w:val="26"/>
          <w:szCs w:val="26"/>
        </w:rPr>
        <w:t>поселка Коренево</w:t>
      </w:r>
      <w:r w:rsidRPr="00B16F77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B16F77">
        <w:rPr>
          <w:rFonts w:ascii="Times New Roman" w:hAnsi="Times New Roman" w:cs="Times New Roman"/>
          <w:sz w:val="26"/>
          <w:szCs w:val="26"/>
        </w:rPr>
        <w:t>4</w:t>
      </w:r>
      <w:r w:rsidRPr="00B16F7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16F77">
        <w:rPr>
          <w:rFonts w:ascii="Times New Roman" w:hAnsi="Times New Roman" w:cs="Times New Roman"/>
          <w:sz w:val="26"/>
          <w:szCs w:val="26"/>
        </w:rPr>
        <w:t>ед.</w:t>
      </w:r>
    </w:p>
    <w:p w:rsidR="00361FDF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- благоустроены  пять</w:t>
      </w:r>
      <w:r w:rsidRPr="00B16F77">
        <w:rPr>
          <w:color w:val="FF0000"/>
          <w:sz w:val="26"/>
          <w:szCs w:val="26"/>
        </w:rPr>
        <w:t xml:space="preserve"> </w:t>
      </w:r>
      <w:r w:rsidRPr="00B16F77">
        <w:rPr>
          <w:sz w:val="26"/>
          <w:szCs w:val="26"/>
        </w:rPr>
        <w:t>общественн</w:t>
      </w:r>
      <w:r>
        <w:rPr>
          <w:sz w:val="26"/>
          <w:szCs w:val="26"/>
        </w:rPr>
        <w:t>ых</w:t>
      </w:r>
      <w:r w:rsidRPr="00B16F77">
        <w:rPr>
          <w:sz w:val="26"/>
          <w:szCs w:val="26"/>
        </w:rPr>
        <w:t xml:space="preserve"> территори</w:t>
      </w:r>
      <w:r>
        <w:rPr>
          <w:sz w:val="26"/>
          <w:szCs w:val="26"/>
        </w:rPr>
        <w:t>й поселка Коренево</w:t>
      </w:r>
      <w:r w:rsidRPr="00B16F77">
        <w:rPr>
          <w:sz w:val="26"/>
          <w:szCs w:val="26"/>
        </w:rPr>
        <w:t>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26"/>
          <w:szCs w:val="26"/>
        </w:rPr>
      </w:pPr>
    </w:p>
    <w:p w:rsidR="00361FDF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4. Обобщенная характеристика основных мероприятий муниципальной программы и ведомственных целевых программ подпрограмм муниципальной Программы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:rsidR="00361FDF" w:rsidRPr="00054531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54531">
        <w:rPr>
          <w:sz w:val="26"/>
          <w:szCs w:val="26"/>
        </w:rPr>
        <w:t>Муниципальная программа не содержит подпрограмм.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Основное мероприятие 1 «Благоустройство дворовых территорий».</w:t>
      </w:r>
      <w:r w:rsidRPr="00B16F77">
        <w:rPr>
          <w:b/>
          <w:bCs/>
          <w:sz w:val="26"/>
          <w:szCs w:val="26"/>
        </w:rPr>
        <w:t xml:space="preserve"> </w:t>
      </w:r>
      <w:r w:rsidRPr="00B16F77">
        <w:rPr>
          <w:sz w:val="26"/>
          <w:szCs w:val="26"/>
        </w:rPr>
        <w:t>В данное мероприятие включены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Адресный перечень многоквартирных домов, дворовые территории которых отобраны и подлежат благоустройству в 201</w:t>
      </w:r>
      <w:r>
        <w:rPr>
          <w:sz w:val="26"/>
          <w:szCs w:val="26"/>
        </w:rPr>
        <w:t>8-2022</w:t>
      </w:r>
      <w:r w:rsidRPr="00B16F77">
        <w:rPr>
          <w:sz w:val="26"/>
          <w:szCs w:val="26"/>
        </w:rPr>
        <w:t xml:space="preserve"> год</w:t>
      </w:r>
      <w:r>
        <w:rPr>
          <w:sz w:val="26"/>
          <w:szCs w:val="26"/>
        </w:rPr>
        <w:t>ах</w:t>
      </w:r>
      <w:r w:rsidRPr="00B16F77">
        <w:rPr>
          <w:sz w:val="26"/>
          <w:szCs w:val="26"/>
        </w:rPr>
        <w:t>, приведен в приложении №5 к настоящей муниципальной Программе.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Основное мероприятие 2 «Благоустройство общественных территорий».</w:t>
      </w:r>
      <w:r w:rsidRPr="00B16F77">
        <w:rPr>
          <w:b/>
          <w:bCs/>
          <w:sz w:val="26"/>
          <w:szCs w:val="26"/>
        </w:rPr>
        <w:t xml:space="preserve"> </w:t>
      </w:r>
      <w:r w:rsidRPr="00B16F77">
        <w:rPr>
          <w:sz w:val="26"/>
          <w:szCs w:val="26"/>
        </w:rPr>
        <w:t>В рамках данного мероприятия могут быть реализованы следующие виды проектов и территорий: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- благоустройство парков, скверов, </w:t>
      </w:r>
      <w:r>
        <w:rPr>
          <w:sz w:val="26"/>
          <w:szCs w:val="26"/>
        </w:rPr>
        <w:t>зон отдыха;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- устройство </w:t>
      </w:r>
      <w:r>
        <w:rPr>
          <w:sz w:val="26"/>
          <w:szCs w:val="26"/>
        </w:rPr>
        <w:t>освещения улицы, парка, сквера, зон отдыха;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устройство или</w:t>
      </w:r>
      <w:r>
        <w:rPr>
          <w:sz w:val="26"/>
          <w:szCs w:val="26"/>
        </w:rPr>
        <w:t xml:space="preserve"> реконструкция детской площадки;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благоустройство территории возле общественного здания (Дом культуры, библиотека и т.д.),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- благоустройство территории вокруг </w:t>
      </w:r>
      <w:r>
        <w:rPr>
          <w:sz w:val="26"/>
          <w:szCs w:val="26"/>
        </w:rPr>
        <w:t>памятника;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реконструкция пешеходных зон (тротуаров) с обустройством зон отдыха (лавочек и пр.) на конкретной улице;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обустройство родников,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- благоустройство пустырей, 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благоустройство центральных площадей,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- благоустройство или реконструкция муниципальных рынков, 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- </w:t>
      </w:r>
      <w:r>
        <w:rPr>
          <w:sz w:val="26"/>
          <w:szCs w:val="26"/>
        </w:rPr>
        <w:t>благоустройство стадионов</w:t>
      </w:r>
      <w:r w:rsidRPr="00B16F77">
        <w:rPr>
          <w:sz w:val="26"/>
          <w:szCs w:val="26"/>
        </w:rPr>
        <w:t>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Перечень общественных территорий, подлежащих благоустройству в 2018-2022годах,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</w:t>
      </w:r>
      <w:r>
        <w:rPr>
          <w:sz w:val="26"/>
          <w:szCs w:val="26"/>
        </w:rPr>
        <w:t>поселка Коренево</w:t>
      </w:r>
      <w:r w:rsidRPr="00B16F77">
        <w:rPr>
          <w:sz w:val="26"/>
          <w:szCs w:val="26"/>
        </w:rPr>
        <w:t>, подлежащие реализации в 2018-202годах году приведен в приложении №6 к муниципальной Программе.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hyperlink w:anchor="Par1815" w:history="1">
        <w:r w:rsidRPr="00B16F77">
          <w:rPr>
            <w:sz w:val="26"/>
            <w:szCs w:val="26"/>
          </w:rPr>
          <w:t>Перечень</w:t>
        </w:r>
      </w:hyperlink>
      <w:r w:rsidRPr="00B16F77">
        <w:rPr>
          <w:sz w:val="26"/>
          <w:szCs w:val="26"/>
        </w:rPr>
        <w:t xml:space="preserve"> основных мероприятий программы приведен в приложении №2 к муниципальной Программе.</w:t>
      </w:r>
    </w:p>
    <w:p w:rsidR="00361FDF" w:rsidRPr="00B16F77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>Для реализации мероприятий Программы подготовлены следующие документы:</w:t>
      </w:r>
    </w:p>
    <w:p w:rsidR="00361FDF" w:rsidRPr="00B16F77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№7 к муниципальной Программе),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49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№8 к муниципальной Программе),</w:t>
      </w:r>
    </w:p>
    <w:p w:rsidR="00361FDF" w:rsidRPr="00B16F77" w:rsidRDefault="00361FDF" w:rsidP="000F22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6F77">
        <w:rPr>
          <w:rFonts w:ascii="Times New Roman" w:hAnsi="Times New Roman" w:cs="Times New Roman"/>
          <w:sz w:val="26"/>
          <w:szCs w:val="26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№9 к муниципальной Программе),</w:t>
      </w:r>
    </w:p>
    <w:p w:rsidR="00361FDF" w:rsidRDefault="00361FDF" w:rsidP="000F22BC">
      <w:pPr>
        <w:tabs>
          <w:tab w:val="left" w:pos="3736"/>
        </w:tabs>
        <w:jc w:val="center"/>
        <w:rPr>
          <w:b/>
          <w:bCs/>
          <w:sz w:val="26"/>
          <w:szCs w:val="26"/>
        </w:rPr>
      </w:pPr>
    </w:p>
    <w:p w:rsidR="00361FDF" w:rsidRPr="00B16F77" w:rsidRDefault="00361FDF" w:rsidP="000F22BC">
      <w:pPr>
        <w:tabs>
          <w:tab w:val="left" w:pos="3736"/>
        </w:tabs>
        <w:jc w:val="center"/>
        <w:rPr>
          <w:sz w:val="26"/>
          <w:szCs w:val="26"/>
        </w:rPr>
      </w:pPr>
      <w:r w:rsidRPr="00B16F77">
        <w:rPr>
          <w:b/>
          <w:bCs/>
          <w:sz w:val="26"/>
          <w:szCs w:val="26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B16F77">
        <w:rPr>
          <w:sz w:val="26"/>
          <w:szCs w:val="26"/>
        </w:rPr>
        <w:t>).</w:t>
      </w:r>
    </w:p>
    <w:p w:rsidR="00361FDF" w:rsidRPr="00B16F77" w:rsidRDefault="00361FDF" w:rsidP="000F22BC">
      <w:pPr>
        <w:tabs>
          <w:tab w:val="left" w:pos="3736"/>
        </w:tabs>
        <w:jc w:val="center"/>
        <w:rPr>
          <w:sz w:val="26"/>
          <w:szCs w:val="26"/>
        </w:rPr>
      </w:pPr>
      <w:r w:rsidRPr="00B16F77">
        <w:rPr>
          <w:sz w:val="26"/>
          <w:szCs w:val="26"/>
        </w:rPr>
        <w:t>В рамках муниципальной Программы услуги не предоставляются.</w:t>
      </w:r>
    </w:p>
    <w:p w:rsidR="00361FDF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VII.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361FDF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  <w:lang w:val="en-US"/>
        </w:rPr>
        <w:t>VIII</w:t>
      </w:r>
      <w:r w:rsidRPr="00B16F77">
        <w:rPr>
          <w:b/>
          <w:bCs/>
          <w:sz w:val="26"/>
          <w:szCs w:val="26"/>
        </w:rPr>
        <w:t>. Обоснование выделения подпрограмм</w:t>
      </w:r>
    </w:p>
    <w:p w:rsidR="00361FDF" w:rsidRPr="00B16F77" w:rsidRDefault="00361FDF" w:rsidP="000F22BC">
      <w:pPr>
        <w:spacing w:line="264" w:lineRule="auto"/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Муниципальная Программа не включает реализацию подпрограмм.</w:t>
      </w:r>
    </w:p>
    <w:p w:rsidR="00361FDF" w:rsidRDefault="00361FDF" w:rsidP="000F22BC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</w:p>
    <w:p w:rsidR="00361FDF" w:rsidRPr="00B16F77" w:rsidRDefault="00361FDF" w:rsidP="000F22BC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  <w:lang w:val="en-US"/>
        </w:rPr>
        <w:t>IX</w:t>
      </w:r>
      <w:r w:rsidRPr="00B16F77">
        <w:rPr>
          <w:b/>
          <w:bCs/>
          <w:sz w:val="26"/>
          <w:szCs w:val="26"/>
        </w:rPr>
        <w:t>. Обоснование объема финансовых ресурсов,</w:t>
      </w:r>
    </w:p>
    <w:p w:rsidR="00361FDF" w:rsidRPr="00B16F77" w:rsidRDefault="00361FDF" w:rsidP="000F22BC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необходимых для реализации муниципальной Программы</w:t>
      </w:r>
    </w:p>
    <w:p w:rsidR="00361FDF" w:rsidRPr="00B16F77" w:rsidRDefault="00361FDF" w:rsidP="000F22B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Финансирование мероприятий Программы осуществляется за счет средств  федерального, областного и местного бюджета муниципального образования </w:t>
      </w:r>
      <w:r>
        <w:rPr>
          <w:sz w:val="26"/>
          <w:szCs w:val="26"/>
        </w:rPr>
        <w:t>«поселок Коренево» Кореневского района Курской области</w:t>
      </w:r>
    </w:p>
    <w:p w:rsidR="00361FDF" w:rsidRPr="00B16F77" w:rsidRDefault="00361FDF" w:rsidP="000F22BC">
      <w:pPr>
        <w:tabs>
          <w:tab w:val="left" w:pos="-3220"/>
        </w:tabs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Сведения о средствах бюджета муниципального образования </w:t>
      </w:r>
      <w:r>
        <w:rPr>
          <w:sz w:val="26"/>
          <w:szCs w:val="26"/>
        </w:rPr>
        <w:t>«поселок Коренево» Кореневского района Курской области</w:t>
      </w:r>
      <w:r w:rsidRPr="00B16F77">
        <w:rPr>
          <w:sz w:val="26"/>
          <w:szCs w:val="26"/>
        </w:rPr>
        <w:t>, направляемых на реализацию Программы, указаны в приложении №3 к Программе.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Сведения о ресурсном обеспечении и прогнозной (справочной) оценке расходов областного бюджета, бюджета муниципального образования </w:t>
      </w:r>
      <w:r>
        <w:rPr>
          <w:sz w:val="26"/>
          <w:szCs w:val="26"/>
        </w:rPr>
        <w:t>«поселок Коренево» Кореневского района Курской области</w:t>
      </w:r>
      <w:r w:rsidRPr="00B16F77">
        <w:rPr>
          <w:sz w:val="26"/>
          <w:szCs w:val="26"/>
        </w:rPr>
        <w:t xml:space="preserve"> и внебюджетных источников на реализацию целей муниципальной программы «Формирование современной городской среды </w:t>
      </w:r>
      <w:r>
        <w:rPr>
          <w:sz w:val="26"/>
          <w:szCs w:val="26"/>
        </w:rPr>
        <w:t>на территории поселка Коренево</w:t>
      </w:r>
      <w:r w:rsidRPr="00B16F77">
        <w:rPr>
          <w:sz w:val="26"/>
          <w:szCs w:val="26"/>
        </w:rPr>
        <w:t xml:space="preserve"> на 2018-2022г</w:t>
      </w:r>
      <w:r>
        <w:rPr>
          <w:sz w:val="26"/>
          <w:szCs w:val="26"/>
        </w:rPr>
        <w:t>.г.</w:t>
      </w:r>
      <w:r w:rsidRPr="00B16F77">
        <w:rPr>
          <w:sz w:val="26"/>
          <w:szCs w:val="26"/>
        </w:rPr>
        <w:t>» указаны в приложение №4 к муниципальной Программе.</w:t>
      </w:r>
    </w:p>
    <w:p w:rsidR="00361FDF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X. Оценка степени влияния выделения дополнительных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объемов ресурсов на показатели (индикаторы) муниципальной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программы, состав и основные характеристики основных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мероприятий подпрограмм муниципальной Программы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361FDF" w:rsidRDefault="00361FDF" w:rsidP="000F22BC">
      <w:pPr>
        <w:tabs>
          <w:tab w:val="left" w:pos="-3220"/>
        </w:tabs>
        <w:jc w:val="center"/>
        <w:rPr>
          <w:b/>
          <w:bCs/>
          <w:sz w:val="26"/>
          <w:szCs w:val="26"/>
        </w:rPr>
      </w:pPr>
    </w:p>
    <w:p w:rsidR="00361FDF" w:rsidRPr="00B16F77" w:rsidRDefault="00361FDF" w:rsidP="000F22BC">
      <w:pPr>
        <w:tabs>
          <w:tab w:val="left" w:pos="-3220"/>
        </w:tabs>
        <w:jc w:val="center"/>
        <w:rPr>
          <w:b/>
          <w:bCs/>
          <w:sz w:val="26"/>
          <w:szCs w:val="26"/>
        </w:rPr>
      </w:pPr>
      <w:r w:rsidRPr="00B16F77">
        <w:rPr>
          <w:b/>
          <w:bCs/>
          <w:sz w:val="26"/>
          <w:szCs w:val="26"/>
        </w:rPr>
        <w:t>X</w:t>
      </w:r>
      <w:r w:rsidRPr="00B16F77">
        <w:rPr>
          <w:b/>
          <w:bCs/>
          <w:sz w:val="26"/>
          <w:szCs w:val="26"/>
          <w:lang w:val="en-US"/>
        </w:rPr>
        <w:t>I</w:t>
      </w:r>
      <w:r w:rsidRPr="00B16F77">
        <w:rPr>
          <w:b/>
          <w:bCs/>
          <w:sz w:val="26"/>
          <w:szCs w:val="26"/>
        </w:rPr>
        <w:t>. 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361FDF" w:rsidRPr="00B16F77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361FDF" w:rsidRPr="00B16F77" w:rsidRDefault="00361FDF" w:rsidP="000F22BC">
      <w:pPr>
        <w:ind w:firstLine="540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Способами ограничения финансовых рисков выступают следующие меры: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муниципальной Программы.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С целью управления информационными рисками в ходе реализации муниципальной Программы будет проводиться работа, направленная на: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 xml:space="preserve">- использование статистических показателей, обеспечивающих объективность оценки хода и результатов реализации муниципальной Программы; 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мониторинг и оценку исполнения целевых показателей (индикаторов) муниципальной 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муниципальной Программы).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муниципальной 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муниципальной Программы.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Основными условиями минимизации административных рисков являются: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формирование эффективной системы управления реализацией муниципальной Программы и её подпрограмм;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повышение эффективности взаимодействия участников реализации муниципальной Программы;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заключение и контроль реализации соглашений о взаимодействии с заинтересованными сторонами;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создание системы мониторинга реализации муниципальной Программы;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- своевременная корректировка мероприятий муниципальной Программы.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361FDF" w:rsidRPr="00B16F77" w:rsidRDefault="00361FDF" w:rsidP="000F22BC">
      <w:pPr>
        <w:ind w:firstLine="709"/>
        <w:jc w:val="both"/>
        <w:rPr>
          <w:sz w:val="26"/>
          <w:szCs w:val="26"/>
        </w:rPr>
      </w:pPr>
      <w:r w:rsidRPr="00B16F77">
        <w:rPr>
          <w:sz w:val="26"/>
          <w:szCs w:val="26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361FDF" w:rsidRPr="00B16F77" w:rsidRDefault="00361FDF" w:rsidP="000F22BC">
      <w:pPr>
        <w:ind w:firstLine="709"/>
        <w:jc w:val="both"/>
        <w:rPr>
          <w:b/>
          <w:bCs/>
          <w:sz w:val="26"/>
          <w:szCs w:val="26"/>
        </w:rPr>
      </w:pPr>
      <w:r w:rsidRPr="00B16F77">
        <w:rPr>
          <w:sz w:val="26"/>
          <w:szCs w:val="26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361FDF" w:rsidRDefault="00361FDF" w:rsidP="000F22B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</w:p>
    <w:p w:rsidR="00361FDF" w:rsidRDefault="00361FDF" w:rsidP="00175230">
      <w:pPr>
        <w:widowControl w:val="0"/>
        <w:autoSpaceDE w:val="0"/>
        <w:autoSpaceDN w:val="0"/>
        <w:adjustRightInd w:val="0"/>
        <w:outlineLvl w:val="1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</w:p>
    <w:p w:rsidR="00361FDF" w:rsidRPr="00B16F77" w:rsidRDefault="00361FDF" w:rsidP="00175230">
      <w:pPr>
        <w:widowControl w:val="0"/>
        <w:autoSpaceDE w:val="0"/>
        <w:autoSpaceDN w:val="0"/>
        <w:adjustRightInd w:val="0"/>
        <w:outlineLvl w:val="1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 w:rsidRPr="00B16F77">
        <w:rPr>
          <w:b/>
          <w:bCs/>
          <w:sz w:val="26"/>
          <w:szCs w:val="26"/>
        </w:rPr>
        <w:t>XI</w:t>
      </w:r>
      <w:r w:rsidRPr="00B16F77">
        <w:rPr>
          <w:b/>
          <w:bCs/>
          <w:sz w:val="26"/>
          <w:szCs w:val="26"/>
          <w:lang w:val="en-US"/>
        </w:rPr>
        <w:t>I</w:t>
      </w:r>
      <w:r w:rsidRPr="00B16F77">
        <w:rPr>
          <w:b/>
          <w:bCs/>
          <w:sz w:val="26"/>
          <w:szCs w:val="26"/>
        </w:rPr>
        <w:t>. Методика оценки эффективности</w:t>
      </w:r>
      <w:r>
        <w:rPr>
          <w:b/>
          <w:bCs/>
          <w:sz w:val="26"/>
          <w:szCs w:val="26"/>
        </w:rPr>
        <w:t xml:space="preserve"> м</w:t>
      </w:r>
      <w:r w:rsidRPr="00B16F77">
        <w:rPr>
          <w:b/>
          <w:bCs/>
          <w:sz w:val="26"/>
          <w:szCs w:val="26"/>
        </w:rPr>
        <w:t>униципальной Программы</w:t>
      </w:r>
    </w:p>
    <w:p w:rsidR="00361FDF" w:rsidRPr="00F6584E" w:rsidRDefault="00361FDF" w:rsidP="000F22BC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6584E">
        <w:rPr>
          <w:rFonts w:ascii="Times New Roman" w:hAnsi="Times New Roman" w:cs="Times New Roman"/>
          <w:sz w:val="26"/>
          <w:szCs w:val="26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 xml:space="preserve">2) степень соответствия фактических затрат бюджета </w:t>
      </w:r>
      <w:r>
        <w:rPr>
          <w:sz w:val="26"/>
          <w:szCs w:val="26"/>
        </w:rPr>
        <w:t xml:space="preserve">Администрации поселка Коренево </w:t>
      </w:r>
      <w:r w:rsidRPr="00F6584E">
        <w:rPr>
          <w:sz w:val="26"/>
          <w:szCs w:val="26"/>
        </w:rPr>
        <w:t xml:space="preserve">запланированному уровню (оценка полноты использования средств бюджета) и эффективности использования средств бюджета </w:t>
      </w:r>
      <w:r>
        <w:rPr>
          <w:sz w:val="26"/>
          <w:szCs w:val="26"/>
        </w:rPr>
        <w:t>Администрации поселка Коренево</w:t>
      </w:r>
      <w:r w:rsidRPr="00F6584E">
        <w:rPr>
          <w:sz w:val="26"/>
          <w:szCs w:val="26"/>
        </w:rPr>
        <w:t xml:space="preserve">  (оценка экономической эффективности достижения результатов);</w:t>
      </w:r>
    </w:p>
    <w:p w:rsidR="00361FDF" w:rsidRPr="00413E00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F6584E">
        <w:rPr>
          <w:sz w:val="26"/>
          <w:szCs w:val="26"/>
        </w:rPr>
        <w:t xml:space="preserve">3) степень реализации мероприятий муниципальной Программы (сопоставление количества запланированных мероприятий программы и фактически </w:t>
      </w:r>
      <w:r w:rsidRPr="00413E00">
        <w:rPr>
          <w:sz w:val="24"/>
          <w:szCs w:val="24"/>
        </w:rPr>
        <w:t>выполненных).</w:t>
      </w:r>
    </w:p>
    <w:p w:rsidR="00361FDF" w:rsidRPr="00413E00" w:rsidRDefault="00361FDF" w:rsidP="00413E00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13E00">
        <w:rPr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                                   Тfi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413E00">
        <w:rPr>
          <w:rFonts w:ascii="Times New Roman" w:hAnsi="Times New Roman" w:cs="Times New Roman"/>
          <w:sz w:val="24"/>
          <w:szCs w:val="24"/>
        </w:rPr>
        <w:t xml:space="preserve">                          Еi = ---------</w:t>
      </w:r>
      <w:r w:rsidRPr="00F6584E">
        <w:rPr>
          <w:rFonts w:ascii="Times New Roman" w:hAnsi="Times New Roman" w:cs="Times New Roman"/>
          <w:sz w:val="26"/>
          <w:szCs w:val="26"/>
        </w:rPr>
        <w:t xml:space="preserve"> x 100%, где: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                              Тpi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Еi - степень достижения i-показателя муниципальной Программы (процентов);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Тfi - фактическое значение показателя;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Тpi - установленное муниципальной Программой целевое значение показателя.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Расчет результативности реализации муниципальной Программы в целом проводится по формуле:</w:t>
      </w:r>
      <w:r>
        <w:rPr>
          <w:sz w:val="26"/>
          <w:szCs w:val="26"/>
        </w:rPr>
        <w:t xml:space="preserve"> </w:t>
      </w:r>
      <w:r w:rsidRPr="00C561F6">
        <w:rPr>
          <w:noProof/>
          <w:position w:val="-24"/>
          <w:sz w:val="26"/>
          <w:szCs w:val="26"/>
        </w:rPr>
        <w:pict>
          <v:shape id="Рисунок 2" o:spid="_x0000_i1025" type="#_x0000_t75" style="width:51.75pt;height:43.5pt;visibility:visible">
            <v:imagedata r:id="rId8" o:title=""/>
          </v:shape>
        </w:pict>
      </w:r>
      <w:r w:rsidRPr="00F6584E">
        <w:rPr>
          <w:sz w:val="26"/>
          <w:szCs w:val="26"/>
        </w:rPr>
        <w:t>, где: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n - количество показателей муниципальной Программы.</w:t>
      </w:r>
    </w:p>
    <w:p w:rsidR="00361FDF" w:rsidRPr="00F6584E" w:rsidRDefault="00361FDF" w:rsidP="00413E00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Степень соответствия фактических затрат бюджета муниципального образования г.Фатежа запланированному уровню финансирования муниципальной Программы определяется по следующей формуле:</w:t>
      </w:r>
      <w:r>
        <w:rPr>
          <w:sz w:val="26"/>
          <w:szCs w:val="26"/>
        </w:rPr>
        <w:t xml:space="preserve"> 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F6584E">
        <w:rPr>
          <w:sz w:val="26"/>
          <w:szCs w:val="26"/>
        </w:rPr>
        <w:t>Кpoi = (Сfoi / Сpoi) x 100%, где: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 xml:space="preserve">Кpoi - степень соответствия фактических затрат бюджета </w:t>
      </w:r>
      <w:r>
        <w:rPr>
          <w:sz w:val="26"/>
          <w:szCs w:val="26"/>
        </w:rPr>
        <w:t xml:space="preserve">Администрации поселка Коренево </w:t>
      </w:r>
      <w:r w:rsidRPr="00F6584E">
        <w:rPr>
          <w:sz w:val="26"/>
          <w:szCs w:val="26"/>
        </w:rPr>
        <w:t>запланированному уровню финансирования i-основного мероприятия муниципальной Программы;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 xml:space="preserve">Сfoi - сумма средств бюджета </w:t>
      </w:r>
      <w:r>
        <w:rPr>
          <w:sz w:val="26"/>
          <w:szCs w:val="26"/>
        </w:rPr>
        <w:t>Администрации поселка Коренево</w:t>
      </w:r>
      <w:r w:rsidRPr="00F6584E">
        <w:rPr>
          <w:sz w:val="26"/>
          <w:szCs w:val="26"/>
        </w:rPr>
        <w:t>, израсходованных на реализацию i-основного мероприятия муниципальной Программы;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 xml:space="preserve">Сpoi - установленная муниципальной Программой сумма средств бюджета </w:t>
      </w:r>
      <w:r>
        <w:rPr>
          <w:sz w:val="26"/>
          <w:szCs w:val="26"/>
        </w:rPr>
        <w:t>Администрации поселка Коренево</w:t>
      </w:r>
      <w:r w:rsidRPr="00F6584E">
        <w:rPr>
          <w:sz w:val="26"/>
          <w:szCs w:val="26"/>
        </w:rPr>
        <w:t xml:space="preserve"> на реализацию i-основного мероприятия.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 xml:space="preserve">Расчет полноты использования средств бюджета </w:t>
      </w:r>
      <w:r>
        <w:rPr>
          <w:sz w:val="26"/>
          <w:szCs w:val="26"/>
        </w:rPr>
        <w:t>Администрации поселка Коренево</w:t>
      </w:r>
      <w:r w:rsidRPr="00F6584E">
        <w:rPr>
          <w:sz w:val="26"/>
          <w:szCs w:val="26"/>
        </w:rPr>
        <w:t xml:space="preserve"> в целом по муниципальной Программе проводится по формуле:</w:t>
      </w:r>
      <w:r w:rsidRPr="00C561F6">
        <w:rPr>
          <w:noProof/>
          <w:position w:val="-24"/>
          <w:sz w:val="26"/>
          <w:szCs w:val="26"/>
        </w:rPr>
        <w:pict>
          <v:shape id="Рисунок 1" o:spid="_x0000_i1026" type="#_x0000_t75" style="width:75.75pt;height:43.5pt;visibility:visible">
            <v:imagedata r:id="rId9" o:title=""/>
          </v:shape>
        </w:pict>
      </w:r>
      <w:r w:rsidRPr="00F6584E">
        <w:rPr>
          <w:sz w:val="26"/>
          <w:szCs w:val="26"/>
        </w:rPr>
        <w:t>, где: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 xml:space="preserve">Кро - степень соответствия фактических затрат бюджета </w:t>
      </w:r>
      <w:r>
        <w:rPr>
          <w:sz w:val="26"/>
          <w:szCs w:val="26"/>
        </w:rPr>
        <w:t>Администрации поселка Коренево</w:t>
      </w:r>
      <w:r w:rsidRPr="00F6584E">
        <w:rPr>
          <w:sz w:val="26"/>
          <w:szCs w:val="26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n - количество финансируемых основных мероприятий муниципальной Программы.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 xml:space="preserve">Коэффициент эффективности использования средств, выделяемых из бюджета </w:t>
      </w:r>
      <w:r>
        <w:rPr>
          <w:sz w:val="26"/>
          <w:szCs w:val="26"/>
        </w:rPr>
        <w:t>Администрации поселка Коренево</w:t>
      </w:r>
      <w:r w:rsidRPr="00F6584E">
        <w:rPr>
          <w:sz w:val="26"/>
          <w:szCs w:val="26"/>
        </w:rPr>
        <w:t>, определяется по следующей формуле: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           Е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Кеоi = ----------, где: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          Кро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 xml:space="preserve">Кеоi - коэффициент эффективности использования средств, выделяемых из бюджета </w:t>
      </w:r>
      <w:r>
        <w:rPr>
          <w:sz w:val="26"/>
          <w:szCs w:val="26"/>
        </w:rPr>
        <w:t>Администрации поселка Коренево</w:t>
      </w:r>
      <w:r w:rsidRPr="00F6584E">
        <w:rPr>
          <w:sz w:val="26"/>
          <w:szCs w:val="26"/>
        </w:rPr>
        <w:t>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Кро - полнота использования средств бюджета муниципального образования г.Фатеж  на реализацию основных мероприятий муниципальной Программы;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  <w:r>
        <w:rPr>
          <w:sz w:val="26"/>
          <w:szCs w:val="26"/>
        </w:rPr>
        <w:t xml:space="preserve"> 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                               М  x 100%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                                ф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                       СТ = -------------, где:</w:t>
      </w:r>
    </w:p>
    <w:p w:rsidR="00361FDF" w:rsidRPr="004F2876" w:rsidRDefault="00361FDF" w:rsidP="000F22B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F2876">
        <w:rPr>
          <w:rFonts w:ascii="Times New Roman" w:hAnsi="Times New Roman" w:cs="Times New Roman"/>
          <w:sz w:val="28"/>
          <w:szCs w:val="28"/>
        </w:rPr>
        <w:t xml:space="preserve">                                     М</w:t>
      </w:r>
    </w:p>
    <w:p w:rsidR="00361FDF" w:rsidRPr="004F2876" w:rsidRDefault="00361FDF" w:rsidP="000F22B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F2876">
        <w:rPr>
          <w:rFonts w:ascii="Times New Roman" w:hAnsi="Times New Roman" w:cs="Times New Roman"/>
          <w:sz w:val="28"/>
          <w:szCs w:val="28"/>
        </w:rPr>
        <w:t xml:space="preserve">                                      пл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СТ - степень реализации основных мероприятий муниципальной программы;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М  - количество   основных   мероприятий   муниципальной   программы,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 ф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>фактически реализованных за отчетный период;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М   - количество   основных   мероприятий   муниципальной  программы,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 xml:space="preserve">     пл</w:t>
      </w:r>
    </w:p>
    <w:p w:rsidR="00361FDF" w:rsidRPr="00F6584E" w:rsidRDefault="00361FDF" w:rsidP="000F22B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>запланированных на отчетный период.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6584E">
        <w:rPr>
          <w:sz w:val="26"/>
          <w:szCs w:val="26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tbl>
      <w:tblPr>
        <w:tblW w:w="0" w:type="auto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361FDF" w:rsidRPr="00F6584E">
        <w:trPr>
          <w:trHeight w:val="600"/>
          <w:tblCellSpacing w:w="5" w:type="nil"/>
        </w:trPr>
        <w:tc>
          <w:tcPr>
            <w:tcW w:w="510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Вывод об эффективности реализации</w:t>
            </w:r>
          </w:p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муниципальной Программы</w:t>
            </w:r>
          </w:p>
        </w:tc>
        <w:tc>
          <w:tcPr>
            <w:tcW w:w="409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Критерий оценки</w:t>
            </w:r>
          </w:p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эффективности реализации</w:t>
            </w:r>
          </w:p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 xml:space="preserve">муниципальной Программы </w:t>
            </w:r>
          </w:p>
        </w:tc>
      </w:tr>
      <w:tr w:rsidR="00361FDF" w:rsidRPr="00F6584E">
        <w:trPr>
          <w:tblCellSpacing w:w="5" w:type="nil"/>
        </w:trPr>
        <w:tc>
          <w:tcPr>
            <w:tcW w:w="510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Неэффективная</w:t>
            </w:r>
          </w:p>
        </w:tc>
        <w:tc>
          <w:tcPr>
            <w:tcW w:w="409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менее 0,5</w:t>
            </w:r>
          </w:p>
        </w:tc>
      </w:tr>
      <w:tr w:rsidR="00361FDF" w:rsidRPr="00F6584E">
        <w:trPr>
          <w:trHeight w:val="400"/>
          <w:tblCellSpacing w:w="5" w:type="nil"/>
        </w:trPr>
        <w:tc>
          <w:tcPr>
            <w:tcW w:w="510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0,5 - 0,79</w:t>
            </w:r>
          </w:p>
        </w:tc>
      </w:tr>
      <w:tr w:rsidR="00361FDF" w:rsidRPr="00F6584E">
        <w:trPr>
          <w:tblCellSpacing w:w="5" w:type="nil"/>
        </w:trPr>
        <w:tc>
          <w:tcPr>
            <w:tcW w:w="510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Эффективная</w:t>
            </w:r>
          </w:p>
        </w:tc>
        <w:tc>
          <w:tcPr>
            <w:tcW w:w="409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0,8 - 1</w:t>
            </w:r>
          </w:p>
        </w:tc>
      </w:tr>
      <w:tr w:rsidR="00361FDF" w:rsidRPr="00F6584E">
        <w:trPr>
          <w:tblCellSpacing w:w="5" w:type="nil"/>
        </w:trPr>
        <w:tc>
          <w:tcPr>
            <w:tcW w:w="510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Высокоэффективная</w:t>
            </w:r>
          </w:p>
        </w:tc>
        <w:tc>
          <w:tcPr>
            <w:tcW w:w="4093" w:type="dxa"/>
          </w:tcPr>
          <w:p w:rsidR="00361FDF" w:rsidRPr="00F6584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584E">
              <w:rPr>
                <w:sz w:val="26"/>
                <w:szCs w:val="26"/>
              </w:rPr>
              <w:t>более 1</w:t>
            </w:r>
          </w:p>
        </w:tc>
      </w:tr>
    </w:tbl>
    <w:p w:rsidR="00361FDF" w:rsidRPr="001C382C" w:rsidRDefault="00361FDF" w:rsidP="000F22BC">
      <w:pPr>
        <w:rPr>
          <w:b/>
          <w:bCs/>
          <w:sz w:val="28"/>
          <w:szCs w:val="28"/>
        </w:rPr>
      </w:pPr>
      <w:bookmarkStart w:id="1" w:name="Par2944"/>
      <w:bookmarkEnd w:id="1"/>
      <w:r w:rsidRPr="001C382C">
        <w:rPr>
          <w:b/>
          <w:bCs/>
          <w:sz w:val="28"/>
          <w:szCs w:val="28"/>
        </w:rPr>
        <w:br w:type="page"/>
      </w:r>
    </w:p>
    <w:p w:rsidR="00361FDF" w:rsidRPr="00054531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054531">
        <w:rPr>
          <w:rFonts w:ascii="Times New Roman" w:hAnsi="Times New Roman" w:cs="Times New Roman"/>
          <w:sz w:val="26"/>
          <w:szCs w:val="26"/>
        </w:rPr>
        <w:t>Приложение №1</w:t>
      </w:r>
    </w:p>
    <w:p w:rsidR="00361FDF" w:rsidRPr="00054531" w:rsidRDefault="00361FDF" w:rsidP="000F22BC">
      <w:pPr>
        <w:pStyle w:val="Title"/>
        <w:ind w:firstLine="672"/>
        <w:jc w:val="right"/>
        <w:rPr>
          <w:b/>
          <w:bCs/>
          <w:sz w:val="26"/>
          <w:szCs w:val="26"/>
        </w:rPr>
      </w:pPr>
      <w:r w:rsidRPr="00413E00">
        <w:rPr>
          <w:sz w:val="26"/>
          <w:szCs w:val="26"/>
        </w:rPr>
        <w:t>к муниципальной</w:t>
      </w:r>
      <w:r w:rsidRPr="00054531">
        <w:rPr>
          <w:b/>
          <w:bCs/>
          <w:sz w:val="26"/>
          <w:szCs w:val="26"/>
        </w:rPr>
        <w:t xml:space="preserve"> </w:t>
      </w:r>
      <w:r w:rsidRPr="00413E00">
        <w:rPr>
          <w:sz w:val="26"/>
          <w:szCs w:val="26"/>
        </w:rPr>
        <w:t>программе</w:t>
      </w:r>
    </w:p>
    <w:p w:rsidR="00361FDF" w:rsidRPr="00054531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54531">
        <w:rPr>
          <w:sz w:val="26"/>
          <w:szCs w:val="26"/>
        </w:rPr>
        <w:t>«Формирование современной городской</w:t>
      </w:r>
    </w:p>
    <w:p w:rsidR="00361FDF" w:rsidRPr="00054531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среды на территории поселка Коренево</w:t>
      </w:r>
      <w:r w:rsidRPr="00054531">
        <w:rPr>
          <w:sz w:val="26"/>
          <w:szCs w:val="26"/>
        </w:rPr>
        <w:t xml:space="preserve"> на 2018-2022 г</w:t>
      </w:r>
      <w:r>
        <w:rPr>
          <w:sz w:val="26"/>
          <w:szCs w:val="26"/>
        </w:rPr>
        <w:t>.г.</w:t>
      </w:r>
      <w:r w:rsidRPr="00054531">
        <w:rPr>
          <w:sz w:val="26"/>
          <w:szCs w:val="26"/>
        </w:rPr>
        <w:t>»</w:t>
      </w:r>
    </w:p>
    <w:p w:rsidR="00361FDF" w:rsidRPr="006371CC" w:rsidRDefault="00361FDF" w:rsidP="000F22B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361FDF" w:rsidRPr="006371CC" w:rsidRDefault="00361FDF" w:rsidP="000F22B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371CC">
        <w:rPr>
          <w:b/>
          <w:bCs/>
          <w:sz w:val="28"/>
          <w:szCs w:val="28"/>
        </w:rPr>
        <w:t>Сведения</w:t>
      </w:r>
    </w:p>
    <w:p w:rsidR="00361FDF" w:rsidRDefault="00361FDF" w:rsidP="000F22B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6371CC">
        <w:rPr>
          <w:b/>
          <w:bCs/>
          <w:sz w:val="28"/>
          <w:szCs w:val="28"/>
        </w:rPr>
        <w:t xml:space="preserve">о показателях (индикаторах) муниципальной </w:t>
      </w:r>
      <w:r>
        <w:rPr>
          <w:b/>
          <w:bCs/>
          <w:sz w:val="28"/>
          <w:szCs w:val="28"/>
        </w:rPr>
        <w:t>П</w:t>
      </w:r>
      <w:r w:rsidRPr="006371CC">
        <w:rPr>
          <w:b/>
          <w:bCs/>
          <w:sz w:val="28"/>
          <w:szCs w:val="28"/>
        </w:rPr>
        <w:t>рограммы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7"/>
        <w:gridCol w:w="5611"/>
        <w:gridCol w:w="900"/>
        <w:gridCol w:w="2261"/>
      </w:tblGrid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35C96">
              <w:rPr>
                <w:b/>
                <w:bCs/>
              </w:rPr>
              <w:t>№</w:t>
            </w: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b/>
                <w:bCs/>
              </w:rPr>
            </w:pPr>
            <w:r w:rsidRPr="00635C96">
              <w:rPr>
                <w:b/>
                <w:bCs/>
              </w:rPr>
              <w:t>Наименование показателя (индикатора)</w:t>
            </w:r>
          </w:p>
        </w:tc>
        <w:tc>
          <w:tcPr>
            <w:tcW w:w="900" w:type="dxa"/>
          </w:tcPr>
          <w:p w:rsidR="00361FDF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35C96">
              <w:rPr>
                <w:b/>
                <w:bCs/>
              </w:rPr>
              <w:t>Ед</w:t>
            </w:r>
            <w:r>
              <w:rPr>
                <w:b/>
                <w:bCs/>
              </w:rPr>
              <w:t>.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35C96">
              <w:rPr>
                <w:b/>
                <w:bCs/>
              </w:rPr>
              <w:t xml:space="preserve"> изм</w:t>
            </w:r>
            <w:r>
              <w:rPr>
                <w:b/>
                <w:bCs/>
              </w:rPr>
              <w:t>.</w:t>
            </w:r>
          </w:p>
        </w:tc>
        <w:tc>
          <w:tcPr>
            <w:tcW w:w="2261" w:type="dxa"/>
          </w:tcPr>
          <w:p w:rsidR="00361FDF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35C96">
              <w:rPr>
                <w:b/>
                <w:bCs/>
              </w:rPr>
              <w:t>Значение показателей, 201</w:t>
            </w:r>
            <w:r>
              <w:rPr>
                <w:b/>
                <w:bCs/>
              </w:rPr>
              <w:t>8-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  <w:r w:rsidRPr="00635C96">
              <w:rPr>
                <w:b/>
                <w:bCs/>
              </w:rPr>
              <w:t xml:space="preserve"> год</w:t>
            </w:r>
            <w:r>
              <w:rPr>
                <w:b/>
                <w:bCs/>
              </w:rPr>
              <w:t>ы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Количество и площадь благоустроенны</w:t>
            </w:r>
            <w:r>
              <w:t>х</w:t>
            </w:r>
            <w:r w:rsidRPr="00635C96">
              <w:t xml:space="preserve"> дворовых территорий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Ед., кв.м.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50/24900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%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08BE">
              <w:t>100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%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08BE">
              <w:t>100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Количество благоустроенных общественных территорий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Ед.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Площадь благоустроенных общественных территорий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кв.м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10900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Доля площади благоустроенных общественных территорий к обшей площади общественных территорий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 xml:space="preserve">%, 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08BE">
              <w:t>100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Кв.м.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0,6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%, рубли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08BE">
              <w:t>0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Чел/часы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08BE">
              <w:t>0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%, рубли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08BE">
              <w:t>0</w:t>
            </w:r>
          </w:p>
        </w:tc>
      </w:tr>
      <w:tr w:rsidR="00361FDF" w:rsidRPr="00635C96">
        <w:tc>
          <w:tcPr>
            <w:tcW w:w="797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</w:pPr>
            <w:r w:rsidRPr="00635C96"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900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Чел/часы</w:t>
            </w:r>
          </w:p>
        </w:tc>
        <w:tc>
          <w:tcPr>
            <w:tcW w:w="2261" w:type="dxa"/>
          </w:tcPr>
          <w:p w:rsidR="00361FDF" w:rsidRPr="000808BE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08BE">
              <w:t>0</w:t>
            </w:r>
          </w:p>
        </w:tc>
      </w:tr>
    </w:tbl>
    <w:p w:rsidR="00361FDF" w:rsidRDefault="00361FDF" w:rsidP="000F22BC">
      <w:pPr>
        <w:rPr>
          <w:b/>
          <w:bCs/>
        </w:rPr>
      </w:pPr>
      <w:r>
        <w:rPr>
          <w:b/>
          <w:bCs/>
        </w:rPr>
        <w:br w:type="page"/>
      </w:r>
    </w:p>
    <w:p w:rsidR="00361FDF" w:rsidRPr="00F6584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>Приложение №2</w:t>
      </w:r>
    </w:p>
    <w:p w:rsidR="00361FDF" w:rsidRPr="00054531" w:rsidRDefault="00361FDF" w:rsidP="00DF7193">
      <w:pPr>
        <w:pStyle w:val="Title"/>
        <w:ind w:firstLine="672"/>
        <w:jc w:val="right"/>
        <w:rPr>
          <w:b/>
          <w:bCs/>
          <w:sz w:val="26"/>
          <w:szCs w:val="26"/>
        </w:rPr>
      </w:pPr>
      <w:r w:rsidRPr="00413E00">
        <w:rPr>
          <w:sz w:val="26"/>
          <w:szCs w:val="26"/>
        </w:rPr>
        <w:t>к муниципальной</w:t>
      </w:r>
      <w:r w:rsidRPr="00054531">
        <w:rPr>
          <w:b/>
          <w:bCs/>
          <w:sz w:val="26"/>
          <w:szCs w:val="26"/>
        </w:rPr>
        <w:t xml:space="preserve"> </w:t>
      </w:r>
      <w:r w:rsidRPr="00413E00">
        <w:rPr>
          <w:sz w:val="26"/>
          <w:szCs w:val="26"/>
        </w:rPr>
        <w:t>программе</w:t>
      </w:r>
    </w:p>
    <w:p w:rsidR="00361FDF" w:rsidRPr="00054531" w:rsidRDefault="00361FDF" w:rsidP="00DF7193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54531">
        <w:rPr>
          <w:sz w:val="26"/>
          <w:szCs w:val="26"/>
        </w:rPr>
        <w:t>«Формирование современной городской</w:t>
      </w:r>
    </w:p>
    <w:p w:rsidR="00361FDF" w:rsidRPr="00F6584E" w:rsidRDefault="00361FDF" w:rsidP="00DF719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среды на территории поселка Коренево</w:t>
      </w:r>
      <w:r w:rsidRPr="00054531">
        <w:rPr>
          <w:sz w:val="26"/>
          <w:szCs w:val="26"/>
        </w:rPr>
        <w:t xml:space="preserve"> на 2018-2022 г</w:t>
      </w:r>
      <w:r>
        <w:rPr>
          <w:sz w:val="26"/>
          <w:szCs w:val="26"/>
        </w:rPr>
        <w:t>.г.</w:t>
      </w:r>
      <w:r w:rsidRPr="00054531">
        <w:rPr>
          <w:sz w:val="26"/>
          <w:szCs w:val="26"/>
        </w:rPr>
        <w:t>»</w:t>
      </w:r>
    </w:p>
    <w:p w:rsidR="00361FDF" w:rsidRPr="00F6584E" w:rsidRDefault="00361FDF" w:rsidP="000F22BC">
      <w:pPr>
        <w:jc w:val="center"/>
        <w:rPr>
          <w:sz w:val="26"/>
          <w:szCs w:val="26"/>
        </w:rPr>
      </w:pPr>
    </w:p>
    <w:p w:rsidR="00361FDF" w:rsidRPr="00F6584E" w:rsidRDefault="00361FDF" w:rsidP="000F22BC">
      <w:pPr>
        <w:jc w:val="center"/>
        <w:rPr>
          <w:sz w:val="26"/>
          <w:szCs w:val="26"/>
        </w:rPr>
      </w:pPr>
    </w:p>
    <w:p w:rsidR="00361FDF" w:rsidRPr="00F6584E" w:rsidRDefault="00361FDF" w:rsidP="000F22BC">
      <w:pPr>
        <w:jc w:val="center"/>
        <w:rPr>
          <w:b/>
          <w:bCs/>
          <w:sz w:val="26"/>
          <w:szCs w:val="26"/>
        </w:rPr>
      </w:pPr>
      <w:r w:rsidRPr="00F6584E">
        <w:rPr>
          <w:b/>
          <w:bCs/>
          <w:sz w:val="26"/>
          <w:szCs w:val="26"/>
        </w:rPr>
        <w:t>Перечень</w:t>
      </w:r>
    </w:p>
    <w:p w:rsidR="00361FDF" w:rsidRPr="00F6584E" w:rsidRDefault="00361FDF" w:rsidP="000F22BC">
      <w:pPr>
        <w:jc w:val="center"/>
        <w:rPr>
          <w:b/>
          <w:bCs/>
          <w:sz w:val="26"/>
          <w:szCs w:val="26"/>
        </w:rPr>
      </w:pPr>
      <w:r w:rsidRPr="00F6584E">
        <w:rPr>
          <w:b/>
          <w:bCs/>
          <w:sz w:val="26"/>
          <w:szCs w:val="26"/>
        </w:rPr>
        <w:t xml:space="preserve">основных мероприятий муниципальной </w:t>
      </w:r>
      <w:r>
        <w:rPr>
          <w:b/>
          <w:bCs/>
          <w:sz w:val="26"/>
          <w:szCs w:val="26"/>
        </w:rPr>
        <w:t>п</w:t>
      </w:r>
      <w:r w:rsidRPr="00F6584E">
        <w:rPr>
          <w:b/>
          <w:bCs/>
          <w:sz w:val="26"/>
          <w:szCs w:val="26"/>
        </w:rPr>
        <w:t xml:space="preserve">рограммы </w:t>
      </w:r>
      <w:r>
        <w:rPr>
          <w:b/>
          <w:bCs/>
          <w:sz w:val="26"/>
          <w:szCs w:val="26"/>
        </w:rPr>
        <w:t>«Формирование современной городской среды на территории поселка Коренево на 2018-2022г.г.»</w:t>
      </w:r>
    </w:p>
    <w:p w:rsidR="00361FDF" w:rsidRPr="00F6584E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</w:p>
    <w:tbl>
      <w:tblPr>
        <w:tblW w:w="9498" w:type="dxa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361FDF" w:rsidRPr="00635C96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A0411B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361FDF" w:rsidRPr="00635C96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A0411B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6526E3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361FDF" w:rsidRPr="006526E3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FDF" w:rsidRPr="00635C9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A0411B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361FDF" w:rsidRPr="00635C9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F071D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Основное мероприятие 1.</w:t>
            </w:r>
          </w:p>
          <w:p w:rsidR="00361FDF" w:rsidRPr="00F071D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поселка Коренево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   24 (двадцать четыре) дворовых территория, что повысит долю благоустроенных дворовых территорий на 87,5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7B32DA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  <w:r>
              <w:rPr>
                <w:rFonts w:ascii="Times New Roman" w:hAnsi="Times New Roman" w:cs="Times New Roman"/>
              </w:rPr>
              <w:t xml:space="preserve"> поселка Коренево</w:t>
            </w:r>
            <w:r w:rsidRPr="007B32DA">
              <w:rPr>
                <w:rFonts w:ascii="Times New Roman" w:hAnsi="Times New Roman" w:cs="Times New Roman"/>
              </w:rPr>
              <w:t>.</w:t>
            </w:r>
          </w:p>
          <w:p w:rsidR="00361FDF" w:rsidRPr="007B32DA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поселка Коренево</w:t>
            </w:r>
          </w:p>
        </w:tc>
      </w:tr>
      <w:tr w:rsidR="00361FDF" w:rsidRPr="00635C9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552CA1" w:rsidRDefault="00361FDF" w:rsidP="00A02F25">
            <w:pPr>
              <w:pStyle w:val="ConsPlusCell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F071D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Основное мероприятие 2</w:t>
            </w:r>
          </w:p>
          <w:p w:rsidR="00361FDF" w:rsidRPr="00F071D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поселка Коренево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552CA1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B9311C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3 (три) общественных территорий, что повысит долю благоустроенных общественных территорий на 90%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DF" w:rsidRPr="007B32DA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</w:t>
            </w:r>
            <w:r>
              <w:rPr>
                <w:rFonts w:ascii="Times New Roman" w:hAnsi="Times New Roman" w:cs="Times New Roman"/>
              </w:rPr>
              <w:t>а</w:t>
            </w:r>
            <w:r w:rsidRPr="007B32DA">
              <w:rPr>
                <w:rFonts w:ascii="Times New Roman" w:hAnsi="Times New Roman" w:cs="Times New Roman"/>
              </w:rPr>
              <w:t>, сквер</w:t>
            </w:r>
            <w:r>
              <w:rPr>
                <w:rFonts w:ascii="Times New Roman" w:hAnsi="Times New Roman" w:cs="Times New Roman"/>
              </w:rPr>
              <w:t>а, стадиона</w:t>
            </w:r>
            <w:r w:rsidRPr="007B32DA">
              <w:rPr>
                <w:rFonts w:ascii="Times New Roman" w:hAnsi="Times New Roman" w:cs="Times New Roman"/>
              </w:rPr>
              <w:t>)</w:t>
            </w:r>
          </w:p>
          <w:p w:rsidR="00361FDF" w:rsidRPr="007B32DA" w:rsidRDefault="00361FDF" w:rsidP="00A02F2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 поселка Коренево</w:t>
            </w:r>
          </w:p>
        </w:tc>
      </w:tr>
    </w:tbl>
    <w:p w:rsidR="00361FDF" w:rsidRPr="006371CC" w:rsidRDefault="00361FDF" w:rsidP="000F22BC">
      <w:pPr>
        <w:rPr>
          <w:rFonts w:ascii="Arial" w:hAnsi="Arial" w:cs="Arial"/>
          <w:sz w:val="28"/>
          <w:szCs w:val="28"/>
        </w:rPr>
      </w:pPr>
      <w:r>
        <w:br w:type="page"/>
      </w:r>
    </w:p>
    <w:p w:rsidR="00361FDF" w:rsidRPr="000808B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0808BE">
        <w:rPr>
          <w:rFonts w:ascii="Times New Roman" w:hAnsi="Times New Roman" w:cs="Times New Roman"/>
          <w:sz w:val="26"/>
          <w:szCs w:val="26"/>
        </w:rPr>
        <w:t>Приложение №3</w:t>
      </w:r>
    </w:p>
    <w:p w:rsidR="00361FDF" w:rsidRPr="00054531" w:rsidRDefault="00361FDF" w:rsidP="00DF7193">
      <w:pPr>
        <w:pStyle w:val="Title"/>
        <w:ind w:firstLine="672"/>
        <w:jc w:val="right"/>
        <w:rPr>
          <w:b/>
          <w:bCs/>
          <w:sz w:val="26"/>
          <w:szCs w:val="26"/>
        </w:rPr>
      </w:pPr>
      <w:r w:rsidRPr="00413E00">
        <w:rPr>
          <w:sz w:val="26"/>
          <w:szCs w:val="26"/>
        </w:rPr>
        <w:t>к муниципальной</w:t>
      </w:r>
      <w:r w:rsidRPr="00054531">
        <w:rPr>
          <w:b/>
          <w:bCs/>
          <w:sz w:val="26"/>
          <w:szCs w:val="26"/>
        </w:rPr>
        <w:t xml:space="preserve"> </w:t>
      </w:r>
      <w:r w:rsidRPr="00413E00">
        <w:rPr>
          <w:sz w:val="26"/>
          <w:szCs w:val="26"/>
        </w:rPr>
        <w:t>программе</w:t>
      </w:r>
    </w:p>
    <w:p w:rsidR="00361FDF" w:rsidRPr="00054531" w:rsidRDefault="00361FDF" w:rsidP="00DF7193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54531">
        <w:rPr>
          <w:sz w:val="26"/>
          <w:szCs w:val="26"/>
        </w:rPr>
        <w:t>«Формирование современной городской</w:t>
      </w:r>
    </w:p>
    <w:p w:rsidR="00361FDF" w:rsidRPr="000808BE" w:rsidRDefault="00361FDF" w:rsidP="00DF7193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среды на территории поселка Коренево</w:t>
      </w:r>
      <w:r w:rsidRPr="00054531">
        <w:rPr>
          <w:sz w:val="26"/>
          <w:szCs w:val="26"/>
        </w:rPr>
        <w:t xml:space="preserve"> на 2018-2022 г</w:t>
      </w:r>
      <w:r>
        <w:rPr>
          <w:sz w:val="26"/>
          <w:szCs w:val="26"/>
        </w:rPr>
        <w:t>.г.</w:t>
      </w:r>
      <w:r w:rsidRPr="00054531">
        <w:rPr>
          <w:sz w:val="26"/>
          <w:szCs w:val="26"/>
        </w:rPr>
        <w:t>»</w:t>
      </w:r>
    </w:p>
    <w:p w:rsidR="00361FDF" w:rsidRPr="000808BE" w:rsidRDefault="00361FDF" w:rsidP="000F22BC">
      <w:pPr>
        <w:pStyle w:val="ConsPlusNormal"/>
        <w:ind w:left="142" w:firstLine="530"/>
        <w:jc w:val="both"/>
        <w:rPr>
          <w:sz w:val="26"/>
          <w:szCs w:val="26"/>
        </w:rPr>
      </w:pPr>
    </w:p>
    <w:p w:rsidR="00361FDF" w:rsidRPr="00DF7193" w:rsidRDefault="00361FDF" w:rsidP="000F22BC">
      <w:pPr>
        <w:pStyle w:val="Title"/>
        <w:rPr>
          <w:b/>
          <w:bCs/>
          <w:sz w:val="26"/>
          <w:szCs w:val="26"/>
        </w:rPr>
      </w:pPr>
      <w:r w:rsidRPr="00DF7193">
        <w:rPr>
          <w:b/>
          <w:bCs/>
          <w:sz w:val="26"/>
          <w:szCs w:val="26"/>
        </w:rPr>
        <w:t xml:space="preserve">Ресурсное обеспечение реализации 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 xml:space="preserve">муниципальной </w:t>
      </w:r>
      <w:r>
        <w:rPr>
          <w:b/>
          <w:bCs/>
          <w:sz w:val="26"/>
          <w:szCs w:val="26"/>
        </w:rPr>
        <w:t>п</w:t>
      </w:r>
      <w:r w:rsidRPr="000808BE">
        <w:rPr>
          <w:b/>
          <w:bCs/>
          <w:sz w:val="26"/>
          <w:szCs w:val="26"/>
        </w:rPr>
        <w:t xml:space="preserve">рограммы </w:t>
      </w:r>
      <w:r>
        <w:rPr>
          <w:b/>
          <w:bCs/>
          <w:sz w:val="26"/>
          <w:szCs w:val="26"/>
        </w:rPr>
        <w:t>«Ф</w:t>
      </w:r>
      <w:r w:rsidRPr="000808BE">
        <w:rPr>
          <w:b/>
          <w:bCs/>
          <w:sz w:val="26"/>
          <w:szCs w:val="26"/>
        </w:rPr>
        <w:t xml:space="preserve">ормирование современной городской среды </w:t>
      </w:r>
      <w:r>
        <w:rPr>
          <w:b/>
          <w:bCs/>
          <w:sz w:val="26"/>
          <w:szCs w:val="26"/>
        </w:rPr>
        <w:t>на территории поселка Коренево</w:t>
      </w:r>
      <w:r w:rsidRPr="000808BE">
        <w:rPr>
          <w:b/>
          <w:bCs/>
          <w:sz w:val="26"/>
          <w:szCs w:val="26"/>
        </w:rPr>
        <w:t xml:space="preserve"> на 2018-2022 г</w:t>
      </w:r>
      <w:r>
        <w:rPr>
          <w:b/>
          <w:bCs/>
          <w:sz w:val="26"/>
          <w:szCs w:val="26"/>
        </w:rPr>
        <w:t>.г.</w:t>
      </w:r>
      <w:r w:rsidRPr="000808BE">
        <w:rPr>
          <w:b/>
          <w:bCs/>
          <w:sz w:val="26"/>
          <w:szCs w:val="26"/>
        </w:rPr>
        <w:t xml:space="preserve">» за счет средств бюджета муниципального образования </w:t>
      </w:r>
      <w:r>
        <w:rPr>
          <w:b/>
          <w:bCs/>
          <w:sz w:val="26"/>
          <w:szCs w:val="26"/>
        </w:rPr>
        <w:t>«поселок Коренево» Кореневского района Курской области</w:t>
      </w:r>
    </w:p>
    <w:p w:rsidR="00361FDF" w:rsidRPr="000405AA" w:rsidRDefault="00361FDF" w:rsidP="000F22BC">
      <w:pPr>
        <w:pStyle w:val="Title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361FDF" w:rsidRPr="00635C96">
        <w:trPr>
          <w:trHeight w:val="310"/>
        </w:trPr>
        <w:tc>
          <w:tcPr>
            <w:tcW w:w="2069" w:type="dxa"/>
            <w:vMerge w:val="restart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>Наименование муниципальной Программы</w:t>
            </w:r>
            <w:r>
              <w:rPr>
                <w:color w:val="000000"/>
              </w:rPr>
              <w:t xml:space="preserve">, </w:t>
            </w:r>
            <w:r w:rsidRPr="005B64A9">
              <w:rPr>
                <w:color w:val="000000"/>
              </w:rPr>
              <w:t>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Объемы бюджетных ассигнований</w:t>
            </w:r>
            <w:r w:rsidRPr="005B64A9">
              <w:rPr>
                <w:color w:val="000000"/>
              </w:rPr>
              <w:t xml:space="preserve"> (тыс. руб.)</w:t>
            </w:r>
          </w:p>
        </w:tc>
      </w:tr>
      <w:tr w:rsidR="00361FDF" w:rsidRPr="00635C96">
        <w:trPr>
          <w:trHeight w:val="960"/>
        </w:trPr>
        <w:tc>
          <w:tcPr>
            <w:tcW w:w="2069" w:type="dxa"/>
            <w:vMerge/>
            <w:vAlign w:val="center"/>
          </w:tcPr>
          <w:p w:rsidR="00361FDF" w:rsidRPr="005B64A9" w:rsidRDefault="00361FDF" w:rsidP="00A02F25">
            <w:pPr>
              <w:rPr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361FDF" w:rsidRPr="005B64A9" w:rsidRDefault="00361FDF" w:rsidP="00A02F25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361FDF" w:rsidRPr="005B64A9" w:rsidRDefault="00361FDF" w:rsidP="00A02F25">
            <w:pPr>
              <w:rPr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>ГРБС</w:t>
            </w:r>
          </w:p>
        </w:tc>
        <w:tc>
          <w:tcPr>
            <w:tcW w:w="851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>Рз Пр</w:t>
            </w:r>
          </w:p>
        </w:tc>
        <w:tc>
          <w:tcPr>
            <w:tcW w:w="696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>ЦСР</w:t>
            </w:r>
          </w:p>
        </w:tc>
        <w:tc>
          <w:tcPr>
            <w:tcW w:w="579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>ВР</w:t>
            </w:r>
          </w:p>
        </w:tc>
        <w:tc>
          <w:tcPr>
            <w:tcW w:w="1276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2018-2022</w:t>
            </w:r>
          </w:p>
        </w:tc>
      </w:tr>
      <w:tr w:rsidR="00361FDF" w:rsidRPr="00635C96">
        <w:trPr>
          <w:trHeight w:val="517"/>
        </w:trPr>
        <w:tc>
          <w:tcPr>
            <w:tcW w:w="2069" w:type="dxa"/>
            <w:vMerge w:val="restart"/>
            <w:vAlign w:val="center"/>
          </w:tcPr>
          <w:p w:rsidR="00361FDF" w:rsidRPr="004427C1" w:rsidRDefault="00361FDF" w:rsidP="00A02F25">
            <w:pPr>
              <w:jc w:val="center"/>
              <w:rPr>
                <w:color w:val="000000"/>
              </w:rPr>
            </w:pPr>
            <w:r w:rsidRPr="004427C1">
              <w:rPr>
                <w:color w:val="000000"/>
              </w:rPr>
              <w:t xml:space="preserve">Муниципальная Программа Администрации </w:t>
            </w:r>
            <w:r>
              <w:rPr>
                <w:color w:val="000000"/>
              </w:rPr>
              <w:t>поселка Коренево</w:t>
            </w:r>
          </w:p>
        </w:tc>
        <w:tc>
          <w:tcPr>
            <w:tcW w:w="1915" w:type="dxa"/>
            <w:vMerge w:val="restart"/>
            <w:vAlign w:val="center"/>
          </w:tcPr>
          <w:p w:rsidR="00361FDF" w:rsidRPr="004427C1" w:rsidRDefault="00361FDF" w:rsidP="00A02F25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color w:val="000000"/>
              </w:rPr>
            </w:pPr>
            <w:r w:rsidRPr="004427C1">
              <w:t xml:space="preserve">«Формирование современной городской среды </w:t>
            </w:r>
            <w:r>
              <w:t>на территории поселка Коренево</w:t>
            </w:r>
            <w:r w:rsidRPr="004427C1">
              <w:t xml:space="preserve"> на 201</w:t>
            </w:r>
            <w:r>
              <w:t>8-2022</w:t>
            </w:r>
            <w:r w:rsidRPr="004427C1">
              <w:t xml:space="preserve"> </w:t>
            </w:r>
            <w:r>
              <w:t>г.г.</w:t>
            </w:r>
            <w:r w:rsidRPr="004427C1">
              <w:rPr>
                <w:color w:val="000000"/>
              </w:rPr>
              <w:t>»</w:t>
            </w:r>
          </w:p>
        </w:tc>
        <w:tc>
          <w:tcPr>
            <w:tcW w:w="1701" w:type="dxa"/>
          </w:tcPr>
          <w:p w:rsidR="00361FDF" w:rsidRPr="004427C1" w:rsidRDefault="00361FDF" w:rsidP="00A02F25">
            <w:pPr>
              <w:rPr>
                <w:color w:val="000000"/>
              </w:rPr>
            </w:pPr>
            <w:r w:rsidRPr="004427C1">
              <w:rPr>
                <w:color w:val="000000"/>
              </w:rPr>
              <w:t>всего</w:t>
            </w:r>
          </w:p>
        </w:tc>
        <w:tc>
          <w:tcPr>
            <w:tcW w:w="709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</w:tr>
      <w:tr w:rsidR="00361FDF" w:rsidRPr="00635C96">
        <w:trPr>
          <w:trHeight w:val="310"/>
        </w:trPr>
        <w:tc>
          <w:tcPr>
            <w:tcW w:w="2069" w:type="dxa"/>
            <w:vMerge/>
            <w:vAlign w:val="center"/>
          </w:tcPr>
          <w:p w:rsidR="00361FDF" w:rsidRPr="004427C1" w:rsidRDefault="00361FDF" w:rsidP="00A02F25">
            <w:pPr>
              <w:rPr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361FDF" w:rsidRPr="004427C1" w:rsidRDefault="00361FDF" w:rsidP="00A02F25">
            <w:pPr>
              <w:rPr>
                <w:color w:val="000000"/>
              </w:rPr>
            </w:pPr>
          </w:p>
        </w:tc>
        <w:tc>
          <w:tcPr>
            <w:tcW w:w="1701" w:type="dxa"/>
          </w:tcPr>
          <w:p w:rsidR="00361FDF" w:rsidRPr="004427C1" w:rsidRDefault="00361FDF" w:rsidP="00A02F25">
            <w:pPr>
              <w:rPr>
                <w:color w:val="000000"/>
              </w:rPr>
            </w:pPr>
            <w:r w:rsidRPr="004427C1">
              <w:rPr>
                <w:color w:val="00000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61FDF" w:rsidRPr="00635C96">
        <w:trPr>
          <w:trHeight w:val="768"/>
        </w:trPr>
        <w:tc>
          <w:tcPr>
            <w:tcW w:w="2069" w:type="dxa"/>
            <w:vMerge/>
            <w:vAlign w:val="center"/>
          </w:tcPr>
          <w:p w:rsidR="00361FDF" w:rsidRPr="004427C1" w:rsidRDefault="00361FDF" w:rsidP="00A02F25">
            <w:pPr>
              <w:rPr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361FDF" w:rsidRPr="004427C1" w:rsidRDefault="00361FDF" w:rsidP="00A02F25">
            <w:pPr>
              <w:rPr>
                <w:color w:val="000000"/>
              </w:rPr>
            </w:pPr>
          </w:p>
        </w:tc>
        <w:tc>
          <w:tcPr>
            <w:tcW w:w="1701" w:type="dxa"/>
          </w:tcPr>
          <w:p w:rsidR="00361FDF" w:rsidRPr="004427C1" w:rsidRDefault="00361FDF" w:rsidP="00A02F25">
            <w:pPr>
              <w:rPr>
                <w:color w:val="000000"/>
              </w:rPr>
            </w:pPr>
            <w:r w:rsidRPr="004427C1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поселка Коренево</w:t>
            </w:r>
          </w:p>
        </w:tc>
        <w:tc>
          <w:tcPr>
            <w:tcW w:w="709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361FDF" w:rsidRPr="005B64A9" w:rsidRDefault="00361FDF" w:rsidP="00A02F2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</w:tr>
      <w:tr w:rsidR="00361FDF" w:rsidRPr="00635C96">
        <w:trPr>
          <w:trHeight w:val="768"/>
        </w:trPr>
        <w:tc>
          <w:tcPr>
            <w:tcW w:w="2069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361FDF" w:rsidRPr="00F071D1" w:rsidRDefault="00361FDF" w:rsidP="00A02F25">
            <w:pPr>
              <w:rPr>
                <w:color w:val="000000"/>
              </w:rPr>
            </w:pPr>
            <w:r w:rsidRPr="00635C96">
              <w:t>Благоустройство дворовых территорий</w:t>
            </w:r>
          </w:p>
        </w:tc>
        <w:tc>
          <w:tcPr>
            <w:tcW w:w="1701" w:type="dxa"/>
          </w:tcPr>
          <w:p w:rsidR="00361FDF" w:rsidRPr="004427C1" w:rsidRDefault="00361FDF" w:rsidP="00A02F25">
            <w:pPr>
              <w:rPr>
                <w:color w:val="000000"/>
              </w:rPr>
            </w:pPr>
            <w:r w:rsidRPr="004427C1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поселка Коренево</w:t>
            </w:r>
          </w:p>
        </w:tc>
        <w:tc>
          <w:tcPr>
            <w:tcW w:w="709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</w:tr>
      <w:tr w:rsidR="00361FDF" w:rsidRPr="00635C96">
        <w:trPr>
          <w:trHeight w:val="1019"/>
        </w:trPr>
        <w:tc>
          <w:tcPr>
            <w:tcW w:w="2069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  <w:r w:rsidRPr="005B64A9">
              <w:rPr>
                <w:color w:val="000000"/>
              </w:rPr>
              <w:t xml:space="preserve">Основное мероприятие </w:t>
            </w:r>
            <w:r>
              <w:rPr>
                <w:color w:val="000000"/>
              </w:rPr>
              <w:t>2</w:t>
            </w:r>
          </w:p>
        </w:tc>
        <w:tc>
          <w:tcPr>
            <w:tcW w:w="1915" w:type="dxa"/>
            <w:vAlign w:val="center"/>
          </w:tcPr>
          <w:p w:rsidR="00361FDF" w:rsidRPr="00F071D1" w:rsidRDefault="00361FDF" w:rsidP="00A02F25">
            <w:pPr>
              <w:rPr>
                <w:color w:val="000000"/>
              </w:rPr>
            </w:pPr>
            <w:r w:rsidRPr="00635C96">
              <w:t>Благоустройство общественных территорий</w:t>
            </w:r>
          </w:p>
        </w:tc>
        <w:tc>
          <w:tcPr>
            <w:tcW w:w="1701" w:type="dxa"/>
          </w:tcPr>
          <w:p w:rsidR="00361FDF" w:rsidRPr="004427C1" w:rsidRDefault="00361FDF" w:rsidP="00A02F25">
            <w:pPr>
              <w:rPr>
                <w:color w:val="000000"/>
              </w:rPr>
            </w:pPr>
            <w:r w:rsidRPr="004427C1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поселка Коренево</w:t>
            </w:r>
          </w:p>
        </w:tc>
        <w:tc>
          <w:tcPr>
            <w:tcW w:w="709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61FDF" w:rsidRPr="005B64A9" w:rsidRDefault="00361FDF" w:rsidP="00A02F25">
            <w:pPr>
              <w:jc w:val="center"/>
              <w:rPr>
                <w:color w:val="000000"/>
              </w:rPr>
            </w:pPr>
          </w:p>
        </w:tc>
      </w:tr>
    </w:tbl>
    <w:p w:rsidR="00361FDF" w:rsidRPr="00F6584E" w:rsidRDefault="00361FDF" w:rsidP="000F22BC">
      <w:pPr>
        <w:rPr>
          <w:sz w:val="26"/>
          <w:szCs w:val="26"/>
        </w:rPr>
      </w:pPr>
      <w:r>
        <w:br w:type="page"/>
      </w:r>
    </w:p>
    <w:p w:rsidR="00361FDF" w:rsidRPr="00F6584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>Приложение №4</w:t>
      </w:r>
    </w:p>
    <w:p w:rsidR="00361FDF" w:rsidRPr="00054531" w:rsidRDefault="00361FDF" w:rsidP="00DF7193">
      <w:pPr>
        <w:pStyle w:val="Title"/>
        <w:ind w:firstLine="672"/>
        <w:jc w:val="right"/>
        <w:rPr>
          <w:b/>
          <w:bCs/>
          <w:sz w:val="26"/>
          <w:szCs w:val="26"/>
        </w:rPr>
      </w:pPr>
      <w:r w:rsidRPr="00413E00">
        <w:rPr>
          <w:sz w:val="26"/>
          <w:szCs w:val="26"/>
        </w:rPr>
        <w:t>к муниципальной</w:t>
      </w:r>
      <w:r w:rsidRPr="00054531">
        <w:rPr>
          <w:b/>
          <w:bCs/>
          <w:sz w:val="26"/>
          <w:szCs w:val="26"/>
        </w:rPr>
        <w:t xml:space="preserve"> </w:t>
      </w:r>
      <w:r w:rsidRPr="00413E00">
        <w:rPr>
          <w:sz w:val="26"/>
          <w:szCs w:val="26"/>
        </w:rPr>
        <w:t>программе</w:t>
      </w:r>
    </w:p>
    <w:p w:rsidR="00361FDF" w:rsidRPr="00054531" w:rsidRDefault="00361FDF" w:rsidP="00DF7193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54531">
        <w:rPr>
          <w:sz w:val="26"/>
          <w:szCs w:val="26"/>
        </w:rPr>
        <w:t>«Формирование современной городской</w:t>
      </w:r>
    </w:p>
    <w:p w:rsidR="00361FDF" w:rsidRPr="00F6584E" w:rsidRDefault="00361FDF" w:rsidP="00DF7193">
      <w:p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среды на территории поселка Коренево</w:t>
      </w:r>
      <w:r w:rsidRPr="00054531">
        <w:rPr>
          <w:sz w:val="26"/>
          <w:szCs w:val="26"/>
        </w:rPr>
        <w:t xml:space="preserve"> на 2018-2022 г</w:t>
      </w:r>
      <w:r>
        <w:rPr>
          <w:sz w:val="26"/>
          <w:szCs w:val="26"/>
        </w:rPr>
        <w:t>.г.</w:t>
      </w:r>
      <w:r w:rsidRPr="00054531">
        <w:rPr>
          <w:sz w:val="26"/>
          <w:szCs w:val="26"/>
        </w:rPr>
        <w:t>»</w:t>
      </w:r>
    </w:p>
    <w:p w:rsidR="00361FDF" w:rsidRDefault="00361FDF" w:rsidP="000F22BC">
      <w:pPr>
        <w:jc w:val="center"/>
        <w:rPr>
          <w:b/>
          <w:bCs/>
          <w:sz w:val="26"/>
          <w:szCs w:val="26"/>
        </w:rPr>
      </w:pPr>
    </w:p>
    <w:p w:rsidR="00361FDF" w:rsidRPr="00F6584E" w:rsidRDefault="00361FDF" w:rsidP="000F22BC">
      <w:pPr>
        <w:jc w:val="center"/>
        <w:rPr>
          <w:b/>
          <w:bCs/>
          <w:sz w:val="26"/>
          <w:szCs w:val="26"/>
        </w:rPr>
      </w:pPr>
      <w:r w:rsidRPr="00F6584E">
        <w:rPr>
          <w:b/>
          <w:bCs/>
          <w:sz w:val="26"/>
          <w:szCs w:val="26"/>
        </w:rPr>
        <w:t xml:space="preserve">Ресурсное обеспечение </w:t>
      </w:r>
    </w:p>
    <w:p w:rsidR="00361FDF" w:rsidRDefault="00361FDF" w:rsidP="000F22BC">
      <w:pPr>
        <w:jc w:val="center"/>
        <w:rPr>
          <w:b/>
          <w:bCs/>
          <w:sz w:val="26"/>
          <w:szCs w:val="26"/>
        </w:rPr>
      </w:pPr>
      <w:r w:rsidRPr="00F6584E">
        <w:rPr>
          <w:b/>
          <w:bCs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b/>
          <w:bCs/>
          <w:sz w:val="26"/>
          <w:szCs w:val="26"/>
        </w:rPr>
        <w:t>Администрации поселка Коренево</w:t>
      </w:r>
      <w:r w:rsidRPr="00F6584E">
        <w:rPr>
          <w:b/>
          <w:bCs/>
          <w:sz w:val="26"/>
          <w:szCs w:val="26"/>
        </w:rPr>
        <w:t xml:space="preserve"> и внебюджетных источников на реализацию целей муниципальной программы </w:t>
      </w:r>
      <w:r>
        <w:rPr>
          <w:b/>
          <w:bCs/>
          <w:sz w:val="26"/>
          <w:szCs w:val="26"/>
        </w:rPr>
        <w:t xml:space="preserve"> </w:t>
      </w:r>
    </w:p>
    <w:p w:rsidR="00361FDF" w:rsidRDefault="00361FDF" w:rsidP="000F22BC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</w:t>
      </w:r>
      <w:r w:rsidRPr="00F6584E">
        <w:rPr>
          <w:b/>
          <w:bCs/>
          <w:sz w:val="26"/>
          <w:szCs w:val="26"/>
        </w:rPr>
        <w:t xml:space="preserve">Формирование современной городской среды </w:t>
      </w:r>
      <w:r>
        <w:rPr>
          <w:b/>
          <w:bCs/>
          <w:sz w:val="26"/>
          <w:szCs w:val="26"/>
        </w:rPr>
        <w:t xml:space="preserve">на территории </w:t>
      </w:r>
    </w:p>
    <w:p w:rsidR="00361FDF" w:rsidRPr="00F6584E" w:rsidRDefault="00361FDF" w:rsidP="000F22BC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поселка Коренево</w:t>
      </w:r>
      <w:r w:rsidRPr="00F6584E">
        <w:rPr>
          <w:b/>
          <w:bCs/>
          <w:sz w:val="26"/>
          <w:szCs w:val="26"/>
        </w:rPr>
        <w:t xml:space="preserve"> на 201</w:t>
      </w:r>
      <w:r>
        <w:rPr>
          <w:b/>
          <w:bCs/>
          <w:sz w:val="26"/>
          <w:szCs w:val="26"/>
        </w:rPr>
        <w:t>8-2022</w:t>
      </w:r>
      <w:r w:rsidRPr="00F6584E">
        <w:rPr>
          <w:b/>
          <w:bCs/>
          <w:sz w:val="26"/>
          <w:szCs w:val="26"/>
        </w:rPr>
        <w:t xml:space="preserve"> г</w:t>
      </w:r>
      <w:r>
        <w:rPr>
          <w:b/>
          <w:bCs/>
          <w:sz w:val="26"/>
          <w:szCs w:val="26"/>
        </w:rPr>
        <w:t>.г.</w:t>
      </w:r>
      <w:r w:rsidRPr="00F6584E">
        <w:rPr>
          <w:b/>
          <w:bCs/>
          <w:sz w:val="26"/>
          <w:szCs w:val="26"/>
        </w:rPr>
        <w:t>»</w:t>
      </w:r>
    </w:p>
    <w:p w:rsidR="00361FDF" w:rsidRPr="0072342E" w:rsidRDefault="00361FDF" w:rsidP="000F22BC">
      <w:pPr>
        <w:jc w:val="center"/>
      </w:pPr>
    </w:p>
    <w:tbl>
      <w:tblPr>
        <w:tblW w:w="940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64"/>
        <w:gridCol w:w="3263"/>
        <w:gridCol w:w="2581"/>
        <w:gridCol w:w="1197"/>
      </w:tblGrid>
      <w:tr w:rsidR="00361FDF" w:rsidRPr="00635C96">
        <w:trPr>
          <w:trHeight w:val="514"/>
        </w:trPr>
        <w:tc>
          <w:tcPr>
            <w:tcW w:w="2364" w:type="dxa"/>
            <w:vMerge w:val="restart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  <w:r w:rsidRPr="00635C96">
              <w:t>Статус</w:t>
            </w:r>
          </w:p>
        </w:tc>
        <w:tc>
          <w:tcPr>
            <w:tcW w:w="3263" w:type="dxa"/>
            <w:vMerge w:val="restart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  <w:r w:rsidRPr="00635C96"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581" w:type="dxa"/>
            <w:vMerge w:val="restart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  <w:r w:rsidRPr="00635C96">
              <w:t>Источники ресурсного обеспечения</w:t>
            </w:r>
          </w:p>
        </w:tc>
        <w:tc>
          <w:tcPr>
            <w:tcW w:w="1197" w:type="dxa"/>
            <w:vAlign w:val="center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  <w:r w:rsidRPr="00635C96">
              <w:t>Оценка расходов тыс. руб.</w:t>
            </w:r>
          </w:p>
        </w:tc>
      </w:tr>
      <w:tr w:rsidR="00361FDF" w:rsidRPr="00635C96">
        <w:trPr>
          <w:trHeight w:val="389"/>
        </w:trPr>
        <w:tc>
          <w:tcPr>
            <w:tcW w:w="2364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</w:p>
        </w:tc>
        <w:tc>
          <w:tcPr>
            <w:tcW w:w="3263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</w:p>
        </w:tc>
        <w:tc>
          <w:tcPr>
            <w:tcW w:w="2581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</w:pPr>
          </w:p>
        </w:tc>
        <w:tc>
          <w:tcPr>
            <w:tcW w:w="1197" w:type="dxa"/>
            <w:vAlign w:val="center"/>
          </w:tcPr>
          <w:p w:rsidR="00361FDF" w:rsidRDefault="00361FDF" w:rsidP="00A02F25">
            <w:pPr>
              <w:tabs>
                <w:tab w:val="left" w:pos="-3220"/>
              </w:tabs>
              <w:jc w:val="center"/>
            </w:pPr>
            <w:r w:rsidRPr="00635C96">
              <w:t>201</w:t>
            </w:r>
            <w:r>
              <w:t>8-2022</w:t>
            </w:r>
          </w:p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  <w:r w:rsidRPr="00635C96">
              <w:t xml:space="preserve"> год</w:t>
            </w:r>
            <w:r>
              <w:t>ы</w:t>
            </w:r>
          </w:p>
        </w:tc>
      </w:tr>
      <w:tr w:rsidR="00361FDF" w:rsidRPr="00635C96">
        <w:trPr>
          <w:trHeight w:val="233"/>
        </w:trPr>
        <w:tc>
          <w:tcPr>
            <w:tcW w:w="2364" w:type="dxa"/>
            <w:vMerge w:val="restart"/>
            <w:vAlign w:val="center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  <w:r w:rsidRPr="00635C96"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«Формирование современной городской среды</w:t>
            </w:r>
            <w:r>
              <w:t xml:space="preserve"> на территории поселка Коренево </w:t>
            </w:r>
            <w:r w:rsidRPr="00635C96">
              <w:t xml:space="preserve"> на 201</w:t>
            </w:r>
            <w:r>
              <w:t>8-2022</w:t>
            </w:r>
            <w:r w:rsidRPr="00635C96">
              <w:t xml:space="preserve"> г</w:t>
            </w:r>
            <w:r>
              <w:t>.г.»</w:t>
            </w:r>
          </w:p>
        </w:tc>
        <w:tc>
          <w:tcPr>
            <w:tcW w:w="2581" w:type="dxa"/>
          </w:tcPr>
          <w:p w:rsidR="00361FDF" w:rsidRPr="00635C96" w:rsidRDefault="00361FDF" w:rsidP="00A02F25">
            <w:pPr>
              <w:tabs>
                <w:tab w:val="left" w:pos="-3220"/>
              </w:tabs>
            </w:pPr>
            <w:r w:rsidRPr="00635C96">
              <w:t>всего</w:t>
            </w:r>
          </w:p>
        </w:tc>
        <w:tc>
          <w:tcPr>
            <w:tcW w:w="1197" w:type="dxa"/>
            <w:vAlign w:val="center"/>
          </w:tcPr>
          <w:p w:rsidR="00361FDF" w:rsidRPr="00635C96" w:rsidRDefault="00361FDF" w:rsidP="00A02F25">
            <w:pPr>
              <w:jc w:val="center"/>
            </w:pPr>
          </w:p>
        </w:tc>
      </w:tr>
      <w:tr w:rsidR="00361FDF" w:rsidRPr="00635C96">
        <w:trPr>
          <w:trHeight w:val="381"/>
        </w:trPr>
        <w:tc>
          <w:tcPr>
            <w:tcW w:w="2364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</w:p>
        </w:tc>
        <w:tc>
          <w:tcPr>
            <w:tcW w:w="3263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</w:pPr>
          </w:p>
        </w:tc>
        <w:tc>
          <w:tcPr>
            <w:tcW w:w="2581" w:type="dxa"/>
          </w:tcPr>
          <w:p w:rsidR="00361FDF" w:rsidRPr="00635C96" w:rsidRDefault="00361FDF" w:rsidP="00A02F25">
            <w:pPr>
              <w:tabs>
                <w:tab w:val="left" w:pos="-3220"/>
              </w:tabs>
            </w:pPr>
            <w:r w:rsidRPr="00635C96">
              <w:t>Федеральный бюджет</w:t>
            </w:r>
          </w:p>
        </w:tc>
        <w:tc>
          <w:tcPr>
            <w:tcW w:w="1197" w:type="dxa"/>
            <w:vAlign w:val="center"/>
          </w:tcPr>
          <w:p w:rsidR="00361FDF" w:rsidRPr="00635C96" w:rsidRDefault="00361FDF" w:rsidP="00A02F25">
            <w:pPr>
              <w:jc w:val="center"/>
            </w:pPr>
          </w:p>
        </w:tc>
      </w:tr>
      <w:tr w:rsidR="00361FDF" w:rsidRPr="00635C96">
        <w:trPr>
          <w:trHeight w:val="381"/>
        </w:trPr>
        <w:tc>
          <w:tcPr>
            <w:tcW w:w="2364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</w:p>
        </w:tc>
        <w:tc>
          <w:tcPr>
            <w:tcW w:w="3263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</w:pPr>
          </w:p>
        </w:tc>
        <w:tc>
          <w:tcPr>
            <w:tcW w:w="2581" w:type="dxa"/>
          </w:tcPr>
          <w:p w:rsidR="00361FDF" w:rsidRPr="00635C96" w:rsidRDefault="00361FDF" w:rsidP="00A02F25">
            <w:pPr>
              <w:tabs>
                <w:tab w:val="left" w:pos="-3220"/>
              </w:tabs>
            </w:pPr>
            <w:r>
              <w:t>Областной бюджет</w:t>
            </w:r>
          </w:p>
        </w:tc>
        <w:tc>
          <w:tcPr>
            <w:tcW w:w="1197" w:type="dxa"/>
            <w:vAlign w:val="center"/>
          </w:tcPr>
          <w:p w:rsidR="00361FDF" w:rsidRDefault="00361FDF" w:rsidP="00A02F25">
            <w:pPr>
              <w:jc w:val="center"/>
            </w:pPr>
          </w:p>
        </w:tc>
      </w:tr>
      <w:tr w:rsidR="00361FDF" w:rsidRPr="00635C96">
        <w:trPr>
          <w:trHeight w:val="410"/>
        </w:trPr>
        <w:tc>
          <w:tcPr>
            <w:tcW w:w="2364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</w:p>
        </w:tc>
        <w:tc>
          <w:tcPr>
            <w:tcW w:w="3263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</w:pPr>
          </w:p>
        </w:tc>
        <w:tc>
          <w:tcPr>
            <w:tcW w:w="2581" w:type="dxa"/>
          </w:tcPr>
          <w:p w:rsidR="00361FDF" w:rsidRPr="00635C96" w:rsidRDefault="00361FDF" w:rsidP="00A02F25">
            <w:pPr>
              <w:tabs>
                <w:tab w:val="left" w:pos="-3220"/>
              </w:tabs>
            </w:pPr>
            <w:r w:rsidRPr="00635C96">
              <w:t xml:space="preserve">Бюджет </w:t>
            </w:r>
            <w:r>
              <w:t>Администрации поселка Коренево</w:t>
            </w:r>
          </w:p>
        </w:tc>
        <w:tc>
          <w:tcPr>
            <w:tcW w:w="1197" w:type="dxa"/>
          </w:tcPr>
          <w:p w:rsidR="00361FDF" w:rsidRPr="00635C96" w:rsidRDefault="00361FDF" w:rsidP="00A02F25">
            <w:pPr>
              <w:jc w:val="center"/>
            </w:pPr>
          </w:p>
        </w:tc>
      </w:tr>
      <w:tr w:rsidR="00361FDF" w:rsidRPr="00635C96">
        <w:trPr>
          <w:trHeight w:val="398"/>
        </w:trPr>
        <w:tc>
          <w:tcPr>
            <w:tcW w:w="2364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</w:p>
        </w:tc>
        <w:tc>
          <w:tcPr>
            <w:tcW w:w="3263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</w:pPr>
          </w:p>
        </w:tc>
        <w:tc>
          <w:tcPr>
            <w:tcW w:w="2581" w:type="dxa"/>
          </w:tcPr>
          <w:p w:rsidR="00361FDF" w:rsidRPr="00635C96" w:rsidRDefault="00361FDF" w:rsidP="00A02F25">
            <w:pPr>
              <w:tabs>
                <w:tab w:val="left" w:pos="-3220"/>
              </w:tabs>
            </w:pPr>
            <w:r w:rsidRPr="00635C96">
              <w:t>Внебюджетные источники (1)</w:t>
            </w:r>
          </w:p>
        </w:tc>
        <w:tc>
          <w:tcPr>
            <w:tcW w:w="1197" w:type="dxa"/>
            <w:vAlign w:val="center"/>
          </w:tcPr>
          <w:p w:rsidR="00361FDF" w:rsidRPr="00635C96" w:rsidRDefault="00361FDF" w:rsidP="00A02F25">
            <w:pPr>
              <w:jc w:val="center"/>
            </w:pPr>
            <w:r w:rsidRPr="00635C96">
              <w:t>0</w:t>
            </w:r>
          </w:p>
        </w:tc>
      </w:tr>
    </w:tbl>
    <w:p w:rsidR="00361FDF" w:rsidRPr="0072342E" w:rsidRDefault="00361FDF" w:rsidP="000F22BC">
      <w:pPr>
        <w:tabs>
          <w:tab w:val="left" w:pos="-3220"/>
        </w:tabs>
      </w:pPr>
    </w:p>
    <w:p w:rsidR="00361FDF" w:rsidRDefault="00361FDF" w:rsidP="000F22BC">
      <w:pPr>
        <w:tabs>
          <w:tab w:val="left" w:pos="-3220"/>
        </w:tabs>
        <w:rPr>
          <w:sz w:val="18"/>
          <w:szCs w:val="18"/>
        </w:rPr>
      </w:pPr>
      <w:r w:rsidRPr="0072342E">
        <w:rPr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sz w:val="18"/>
          <w:szCs w:val="18"/>
        </w:rPr>
        <w:t xml:space="preserve">финансовое участие граждан, </w:t>
      </w:r>
      <w:r w:rsidRPr="0072342E">
        <w:rPr>
          <w:sz w:val="18"/>
          <w:szCs w:val="18"/>
        </w:rPr>
        <w:t>прочие источники</w:t>
      </w:r>
    </w:p>
    <w:p w:rsidR="00361FDF" w:rsidRDefault="00361FDF" w:rsidP="000F22BC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361FDF" w:rsidRPr="00F6584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6584E">
        <w:rPr>
          <w:rFonts w:ascii="Times New Roman" w:hAnsi="Times New Roman" w:cs="Times New Roman"/>
          <w:sz w:val="26"/>
          <w:szCs w:val="26"/>
        </w:rPr>
        <w:t>Приложение №5</w:t>
      </w:r>
    </w:p>
    <w:p w:rsidR="00361FDF" w:rsidRPr="00054531" w:rsidRDefault="00361FDF" w:rsidP="00F632DC">
      <w:pPr>
        <w:pStyle w:val="Title"/>
        <w:ind w:firstLine="672"/>
        <w:jc w:val="right"/>
        <w:rPr>
          <w:b/>
          <w:bCs/>
          <w:sz w:val="26"/>
          <w:szCs w:val="26"/>
        </w:rPr>
      </w:pPr>
      <w:r w:rsidRPr="00413E00">
        <w:rPr>
          <w:sz w:val="26"/>
          <w:szCs w:val="26"/>
        </w:rPr>
        <w:t>к муниципальной</w:t>
      </w:r>
      <w:r w:rsidRPr="00054531">
        <w:rPr>
          <w:b/>
          <w:bCs/>
          <w:sz w:val="26"/>
          <w:szCs w:val="26"/>
        </w:rPr>
        <w:t xml:space="preserve"> </w:t>
      </w:r>
      <w:r w:rsidRPr="00413E00">
        <w:rPr>
          <w:sz w:val="26"/>
          <w:szCs w:val="26"/>
        </w:rPr>
        <w:t>программе</w:t>
      </w:r>
    </w:p>
    <w:p w:rsidR="00361FDF" w:rsidRPr="00F632DC" w:rsidRDefault="00361FDF" w:rsidP="00F632DC">
      <w:pPr>
        <w:widowControl w:val="0"/>
        <w:autoSpaceDE w:val="0"/>
        <w:autoSpaceDN w:val="0"/>
        <w:adjustRightInd w:val="0"/>
        <w:ind w:firstLine="491"/>
        <w:jc w:val="right"/>
        <w:rPr>
          <w:sz w:val="24"/>
          <w:szCs w:val="24"/>
        </w:rPr>
      </w:pPr>
      <w:r w:rsidRPr="00F632DC">
        <w:rPr>
          <w:sz w:val="24"/>
          <w:szCs w:val="24"/>
        </w:rPr>
        <w:t>«Формирование современной городской</w:t>
      </w:r>
    </w:p>
    <w:p w:rsidR="00361FDF" w:rsidRPr="00F632DC" w:rsidRDefault="00361FDF" w:rsidP="00F632DC">
      <w:pPr>
        <w:pStyle w:val="ConsPlusNormal"/>
        <w:ind w:left="142" w:firstLine="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F632DC">
        <w:rPr>
          <w:rFonts w:ascii="Times New Roman" w:hAnsi="Times New Roman" w:cs="Times New Roman"/>
          <w:sz w:val="24"/>
          <w:szCs w:val="24"/>
        </w:rPr>
        <w:t>среды на территории поселка Коренево на 2018-2022 г.г.»</w:t>
      </w:r>
    </w:p>
    <w:p w:rsidR="00361FDF" w:rsidRPr="00F6584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361FDF" w:rsidRPr="00F6584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361FDF" w:rsidRPr="00F6584E" w:rsidRDefault="00361FDF" w:rsidP="000F22BC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584E">
        <w:rPr>
          <w:rFonts w:ascii="Times New Roman" w:hAnsi="Times New Roman" w:cs="Times New Roman"/>
          <w:b/>
          <w:bCs/>
          <w:sz w:val="26"/>
          <w:szCs w:val="26"/>
        </w:rPr>
        <w:t>Адресный перечень многоквартирных домов,</w:t>
      </w:r>
    </w:p>
    <w:p w:rsidR="00361FDF" w:rsidRPr="00F6584E" w:rsidRDefault="00361FDF" w:rsidP="000F22BC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584E">
        <w:rPr>
          <w:rFonts w:ascii="Times New Roman" w:hAnsi="Times New Roman" w:cs="Times New Roman"/>
          <w:b/>
          <w:bCs/>
          <w:sz w:val="26"/>
          <w:szCs w:val="26"/>
        </w:rPr>
        <w:t>дворовые территории которых отобраны и подлежат благоустройству в 201</w:t>
      </w:r>
      <w:r>
        <w:rPr>
          <w:rFonts w:ascii="Times New Roman" w:hAnsi="Times New Roman" w:cs="Times New Roman"/>
          <w:b/>
          <w:bCs/>
          <w:sz w:val="26"/>
          <w:szCs w:val="26"/>
        </w:rPr>
        <w:t>8-2022</w:t>
      </w:r>
      <w:r w:rsidRPr="00F6584E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>
        <w:rPr>
          <w:rFonts w:ascii="Times New Roman" w:hAnsi="Times New Roman" w:cs="Times New Roman"/>
          <w:b/>
          <w:bCs/>
          <w:sz w:val="26"/>
          <w:szCs w:val="26"/>
        </w:rPr>
        <w:t>ы</w:t>
      </w:r>
    </w:p>
    <w:p w:rsidR="00361FDF" w:rsidRDefault="00361FDF" w:rsidP="000F22B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6"/>
        <w:gridCol w:w="3541"/>
        <w:gridCol w:w="2509"/>
        <w:gridCol w:w="2292"/>
      </w:tblGrid>
      <w:tr w:rsidR="00361FDF" w:rsidRPr="00635C96">
        <w:trPr>
          <w:trHeight w:val="762"/>
        </w:trPr>
        <w:tc>
          <w:tcPr>
            <w:tcW w:w="1166" w:type="dxa"/>
            <w:vMerge w:val="restart"/>
          </w:tcPr>
          <w:p w:rsidR="00361FDF" w:rsidRPr="00C479F1" w:rsidRDefault="00361FDF" w:rsidP="00A02F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1" w:type="dxa"/>
            <w:vMerge w:val="restart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многоквартирных домов, дворовые территории которых отобраны и подлежат благоустройству в 2018-2022г.</w:t>
            </w:r>
          </w:p>
          <w:p w:rsidR="00361FDF" w:rsidRPr="00C479F1" w:rsidRDefault="00361FDF" w:rsidP="00A02F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1" w:type="dxa"/>
            <w:gridSpan w:val="2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видов работ, планируемых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выполнению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  <w:vMerge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361FDF" w:rsidRPr="00C479F1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:rsidR="00361FDF" w:rsidRPr="00C479F1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минимальному перечню (указать виды работ)</w:t>
            </w:r>
          </w:p>
        </w:tc>
        <w:tc>
          <w:tcPr>
            <w:tcW w:w="2292" w:type="dxa"/>
          </w:tcPr>
          <w:p w:rsidR="00361FDF" w:rsidRPr="00C479F1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дополнительному перечню  ( виды работ)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3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70 лет Октября, 7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9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11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930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13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70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730E9F">
            <w:pPr>
              <w:pStyle w:val="ConsPlusNormal"/>
              <w:ind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25</w:t>
            </w:r>
          </w:p>
        </w:tc>
        <w:tc>
          <w:tcPr>
            <w:tcW w:w="2509" w:type="dxa"/>
          </w:tcPr>
          <w:p w:rsidR="00361FDF" w:rsidRDefault="00361FDF" w:rsidP="00730E9F">
            <w:pPr>
              <w:pStyle w:val="ConsPlusNormal"/>
              <w:ind w:hanging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27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27А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27Б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29Б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Октября, 31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3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5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19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21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79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23</w:t>
            </w:r>
          </w:p>
        </w:tc>
        <w:tc>
          <w:tcPr>
            <w:tcW w:w="2509" w:type="dxa"/>
          </w:tcPr>
          <w:p w:rsidR="00361FDF" w:rsidRDefault="00361FDF" w:rsidP="009F72F9">
            <w:pPr>
              <w:pStyle w:val="ConsPlusNormal"/>
              <w:ind w:firstLine="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 w:rsidRPr="00635C96">
        <w:trPr>
          <w:trHeight w:val="840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9F72F9">
            <w:pPr>
              <w:pStyle w:val="ConsPlusNormal"/>
              <w:ind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23А</w:t>
            </w:r>
          </w:p>
        </w:tc>
        <w:tc>
          <w:tcPr>
            <w:tcW w:w="2509" w:type="dxa"/>
          </w:tcPr>
          <w:p w:rsidR="00361FDF" w:rsidRDefault="00361FDF" w:rsidP="009F72F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9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25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27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29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31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Школьная, 33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Октябрьская, 24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Октябрьская, 13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Октябрьская, 26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Новостройка, 3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Озеленение территорий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25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Советская, 28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Заводская, 8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6" w:type="dxa"/>
          </w:tcPr>
          <w:p w:rsidR="00361FDF" w:rsidRPr="00C479F1" w:rsidRDefault="00361FDF" w:rsidP="00A02F25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Заводская, 23</w:t>
            </w:r>
          </w:p>
        </w:tc>
        <w:tc>
          <w:tcPr>
            <w:tcW w:w="2509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>
        <w:trPr>
          <w:trHeight w:val="275"/>
        </w:trPr>
        <w:tc>
          <w:tcPr>
            <w:tcW w:w="1166" w:type="dxa"/>
          </w:tcPr>
          <w:p w:rsidR="00361FDF" w:rsidRPr="00C479F1" w:rsidRDefault="00361FDF" w:rsidP="00ED0794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Заводская, 25</w:t>
            </w:r>
          </w:p>
        </w:tc>
        <w:tc>
          <w:tcPr>
            <w:tcW w:w="2509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>
        <w:trPr>
          <w:trHeight w:val="275"/>
        </w:trPr>
        <w:tc>
          <w:tcPr>
            <w:tcW w:w="1166" w:type="dxa"/>
          </w:tcPr>
          <w:p w:rsidR="00361FDF" w:rsidRPr="00C479F1" w:rsidRDefault="00361FDF" w:rsidP="00ED0794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Осипенко, 6</w:t>
            </w:r>
          </w:p>
        </w:tc>
        <w:tc>
          <w:tcPr>
            <w:tcW w:w="2509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</w:tr>
      <w:tr w:rsidR="00361FDF">
        <w:trPr>
          <w:trHeight w:val="275"/>
        </w:trPr>
        <w:tc>
          <w:tcPr>
            <w:tcW w:w="1166" w:type="dxa"/>
          </w:tcPr>
          <w:p w:rsidR="00361FDF" w:rsidRPr="00C479F1" w:rsidRDefault="00361FDF" w:rsidP="00ED0794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Красноармейская, 72</w:t>
            </w:r>
          </w:p>
        </w:tc>
        <w:tc>
          <w:tcPr>
            <w:tcW w:w="2509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>
        <w:trPr>
          <w:trHeight w:val="275"/>
        </w:trPr>
        <w:tc>
          <w:tcPr>
            <w:tcW w:w="1166" w:type="dxa"/>
          </w:tcPr>
          <w:p w:rsidR="00361FDF" w:rsidRPr="00C479F1" w:rsidRDefault="00361FDF" w:rsidP="00ED0794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Красноармейская, 74</w:t>
            </w:r>
          </w:p>
        </w:tc>
        <w:tc>
          <w:tcPr>
            <w:tcW w:w="2509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 и урн</w:t>
            </w:r>
          </w:p>
        </w:tc>
        <w:tc>
          <w:tcPr>
            <w:tcW w:w="2292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>
        <w:trPr>
          <w:trHeight w:val="275"/>
        </w:trPr>
        <w:tc>
          <w:tcPr>
            <w:tcW w:w="1166" w:type="dxa"/>
          </w:tcPr>
          <w:p w:rsidR="00361FDF" w:rsidRPr="00C479F1" w:rsidRDefault="00361FDF" w:rsidP="00ED0794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Островского, 8Б</w:t>
            </w:r>
          </w:p>
        </w:tc>
        <w:tc>
          <w:tcPr>
            <w:tcW w:w="2509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 установка скамеек</w:t>
            </w:r>
          </w:p>
        </w:tc>
        <w:tc>
          <w:tcPr>
            <w:tcW w:w="2292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>
        <w:trPr>
          <w:trHeight w:val="275"/>
        </w:trPr>
        <w:tc>
          <w:tcPr>
            <w:tcW w:w="1166" w:type="dxa"/>
          </w:tcPr>
          <w:p w:rsidR="00361FDF" w:rsidRPr="00C479F1" w:rsidRDefault="00361FDF" w:rsidP="00ED0794">
            <w:pPr>
              <w:pStyle w:val="ConsPlusNormal"/>
              <w:widowControl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Крупской, 147</w:t>
            </w:r>
          </w:p>
        </w:tc>
        <w:tc>
          <w:tcPr>
            <w:tcW w:w="2509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установка скамеек и урн</w:t>
            </w:r>
          </w:p>
        </w:tc>
        <w:tc>
          <w:tcPr>
            <w:tcW w:w="2292" w:type="dxa"/>
          </w:tcPr>
          <w:p w:rsidR="00361FDF" w:rsidRDefault="00361FDF" w:rsidP="00ED079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1FDF" w:rsidRDefault="00361FDF" w:rsidP="000F22B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FA01BE">
      <w:pPr>
        <w:tabs>
          <w:tab w:val="left" w:pos="8040"/>
        </w:tabs>
      </w:pPr>
      <w:r>
        <w:tab/>
      </w: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FA01BE">
      <w:pPr>
        <w:tabs>
          <w:tab w:val="left" w:pos="8040"/>
        </w:tabs>
      </w:pPr>
    </w:p>
    <w:p w:rsidR="00361FDF" w:rsidRDefault="00361FDF" w:rsidP="000F22BC"/>
    <w:p w:rsidR="00361FDF" w:rsidRDefault="00361FDF" w:rsidP="000F22BC"/>
    <w:p w:rsidR="00361FDF" w:rsidRDefault="00361FDF" w:rsidP="000F22BC"/>
    <w:p w:rsidR="00361FDF" w:rsidRDefault="00361FDF" w:rsidP="000F22BC"/>
    <w:p w:rsidR="00361FDF" w:rsidRPr="000808BE" w:rsidRDefault="00361FDF" w:rsidP="000F22BC">
      <w:pPr>
        <w:rPr>
          <w:sz w:val="26"/>
          <w:szCs w:val="26"/>
        </w:rPr>
      </w:pPr>
    </w:p>
    <w:p w:rsidR="00361FDF" w:rsidRPr="000808B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</w:t>
      </w:r>
      <w:r w:rsidRPr="000808BE">
        <w:rPr>
          <w:rFonts w:ascii="Times New Roman" w:hAnsi="Times New Roman" w:cs="Times New Roman"/>
          <w:sz w:val="26"/>
          <w:szCs w:val="26"/>
        </w:rPr>
        <w:t>Приложение №6</w:t>
      </w:r>
    </w:p>
    <w:p w:rsidR="00361FDF" w:rsidRPr="00FA01BE" w:rsidRDefault="00361FDF" w:rsidP="000F22BC">
      <w:pPr>
        <w:pStyle w:val="Title"/>
        <w:ind w:firstLine="672"/>
        <w:jc w:val="right"/>
        <w:rPr>
          <w:sz w:val="26"/>
          <w:szCs w:val="26"/>
        </w:rPr>
      </w:pPr>
      <w:r w:rsidRPr="00FA01BE">
        <w:rPr>
          <w:sz w:val="26"/>
          <w:szCs w:val="26"/>
        </w:rPr>
        <w:t>к муниципальной программе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808BE">
        <w:rPr>
          <w:sz w:val="26"/>
          <w:szCs w:val="26"/>
        </w:rPr>
        <w:t>«Формирование современной городской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808BE">
        <w:rPr>
          <w:sz w:val="26"/>
          <w:szCs w:val="26"/>
        </w:rPr>
        <w:t xml:space="preserve"> среды </w:t>
      </w:r>
      <w:r>
        <w:rPr>
          <w:sz w:val="26"/>
          <w:szCs w:val="26"/>
        </w:rPr>
        <w:t>на территории поселка Коренево</w:t>
      </w:r>
      <w:r w:rsidRPr="000808BE">
        <w:rPr>
          <w:sz w:val="26"/>
          <w:szCs w:val="26"/>
        </w:rPr>
        <w:t xml:space="preserve"> на 2018-2022 г</w:t>
      </w:r>
      <w:r>
        <w:rPr>
          <w:sz w:val="26"/>
          <w:szCs w:val="26"/>
        </w:rPr>
        <w:t>.г.</w:t>
      </w:r>
      <w:r w:rsidRPr="000808BE">
        <w:rPr>
          <w:sz w:val="26"/>
          <w:szCs w:val="26"/>
        </w:rPr>
        <w:t>»</w:t>
      </w:r>
    </w:p>
    <w:p w:rsidR="00361FDF" w:rsidRPr="000808BE" w:rsidRDefault="00361FDF" w:rsidP="000F22BC">
      <w:pPr>
        <w:pStyle w:val="ConsPlusNormal"/>
        <w:ind w:left="142" w:firstLine="530"/>
        <w:jc w:val="both"/>
        <w:rPr>
          <w:sz w:val="26"/>
          <w:szCs w:val="26"/>
        </w:rPr>
      </w:pPr>
    </w:p>
    <w:p w:rsidR="00361FDF" w:rsidRPr="000808BE" w:rsidRDefault="00361FDF" w:rsidP="000F22BC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>Перечень общественных территорий,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>подлежащих благоустройству в 2018-2022 годах,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>с перечнем видов работ, планируемых к выполнению</w:t>
      </w:r>
    </w:p>
    <w:p w:rsidR="00361FDF" w:rsidRDefault="00361FDF" w:rsidP="000F22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61FDF" w:rsidRDefault="00361FDF" w:rsidP="000F22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5"/>
        <w:gridCol w:w="3536"/>
        <w:gridCol w:w="2090"/>
        <w:gridCol w:w="2717"/>
      </w:tblGrid>
      <w:tr w:rsidR="00361FDF" w:rsidRPr="00635C96">
        <w:trPr>
          <w:trHeight w:val="1116"/>
        </w:trPr>
        <w:tc>
          <w:tcPr>
            <w:tcW w:w="1165" w:type="dxa"/>
          </w:tcPr>
          <w:p w:rsidR="00361FDF" w:rsidRPr="00C479F1" w:rsidRDefault="00361FDF" w:rsidP="00A02F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36" w:type="dxa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090" w:type="dxa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717" w:type="dxa"/>
          </w:tcPr>
          <w:p w:rsidR="00361FDF" w:rsidRPr="00C479F1" w:rsidRDefault="00361FDF" w:rsidP="00A02F2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9F1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видов работ, планируемых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выполнению</w:t>
            </w:r>
          </w:p>
        </w:tc>
      </w:tr>
      <w:tr w:rsidR="00361FDF" w:rsidRPr="00635C96">
        <w:trPr>
          <w:trHeight w:val="275"/>
        </w:trPr>
        <w:tc>
          <w:tcPr>
            <w:tcW w:w="1165" w:type="dxa"/>
          </w:tcPr>
          <w:p w:rsidR="00361FDF" w:rsidRPr="00C479F1" w:rsidRDefault="00361FDF" w:rsidP="00A02F25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6" w:type="dxa"/>
          </w:tcPr>
          <w:p w:rsidR="00361FDF" w:rsidRPr="00C479F1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Сквер (на территории бывшего парка 1 Мая)</w:t>
            </w:r>
          </w:p>
        </w:tc>
        <w:tc>
          <w:tcPr>
            <w:tcW w:w="2090" w:type="dxa"/>
          </w:tcPr>
          <w:p w:rsidR="00361FDF" w:rsidRPr="00C479F1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Коренево, ул. Красноармейская</w:t>
            </w:r>
          </w:p>
        </w:tc>
        <w:tc>
          <w:tcPr>
            <w:tcW w:w="2717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-укладка плитки</w:t>
            </w:r>
          </w:p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-снос аварийных деревьев</w:t>
            </w:r>
          </w:p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лестничных маршей</w:t>
            </w:r>
          </w:p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детской площадки</w:t>
            </w:r>
          </w:p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-разбивка газонов</w:t>
            </w:r>
          </w:p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ограждения  территории сквера, газонов и клумб</w:t>
            </w:r>
          </w:p>
          <w:p w:rsidR="00361FDF" w:rsidRPr="00C479F1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DF" w:rsidRPr="00635C96">
        <w:trPr>
          <w:trHeight w:val="275"/>
        </w:trPr>
        <w:tc>
          <w:tcPr>
            <w:tcW w:w="1165" w:type="dxa"/>
          </w:tcPr>
          <w:p w:rsidR="00361FDF" w:rsidRDefault="00361FDF" w:rsidP="00A02F25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6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Героев Курской битвы, территория общего пользования</w:t>
            </w:r>
          </w:p>
        </w:tc>
        <w:tc>
          <w:tcPr>
            <w:tcW w:w="2090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Коренево, </w:t>
            </w:r>
          </w:p>
          <w:p w:rsidR="00361FDF" w:rsidRPr="00C479F1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70 лет Октября</w:t>
            </w:r>
          </w:p>
        </w:tc>
        <w:tc>
          <w:tcPr>
            <w:tcW w:w="2717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бортового камня</w:t>
            </w:r>
          </w:p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-ремонт асфальтового покрытия</w:t>
            </w:r>
          </w:p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укладка плитки</w:t>
            </w:r>
          </w:p>
        </w:tc>
      </w:tr>
      <w:tr w:rsidR="00361FDF" w:rsidRPr="00635C96">
        <w:trPr>
          <w:trHeight w:val="275"/>
        </w:trPr>
        <w:tc>
          <w:tcPr>
            <w:tcW w:w="1165" w:type="dxa"/>
          </w:tcPr>
          <w:p w:rsidR="00361FDF" w:rsidRDefault="00361FDF" w:rsidP="00A02F25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6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Сквер (фонтан)</w:t>
            </w:r>
          </w:p>
        </w:tc>
        <w:tc>
          <w:tcPr>
            <w:tcW w:w="2090" w:type="dxa"/>
          </w:tcPr>
          <w:p w:rsidR="00361FDF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Коренево,</w:t>
            </w:r>
          </w:p>
          <w:p w:rsidR="00361FDF" w:rsidRPr="00C479F1" w:rsidRDefault="00361FDF" w:rsidP="00A02F2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Октябрьская</w:t>
            </w:r>
          </w:p>
        </w:tc>
        <w:tc>
          <w:tcPr>
            <w:tcW w:w="2717" w:type="dxa"/>
          </w:tcPr>
          <w:p w:rsidR="00361FDF" w:rsidRDefault="00361FDF" w:rsidP="000C5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-укладка плитки</w:t>
            </w:r>
          </w:p>
          <w:p w:rsidR="00361FDF" w:rsidRDefault="00361FDF" w:rsidP="000C5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361FDF" w:rsidRDefault="00361FDF" w:rsidP="000C5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  <w:p w:rsidR="00361FDF" w:rsidRDefault="00361FDF" w:rsidP="000C5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-устройство металлических ограждений</w:t>
            </w:r>
          </w:p>
        </w:tc>
      </w:tr>
      <w:tr w:rsidR="00361FDF">
        <w:trPr>
          <w:trHeight w:val="275"/>
        </w:trPr>
        <w:tc>
          <w:tcPr>
            <w:tcW w:w="1165" w:type="dxa"/>
          </w:tcPr>
          <w:p w:rsidR="00361FDF" w:rsidRDefault="00361FDF" w:rsidP="00BD78DD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36" w:type="dxa"/>
          </w:tcPr>
          <w:p w:rsidR="00361FDF" w:rsidRDefault="00361FDF" w:rsidP="00BD78D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</w:tc>
        <w:tc>
          <w:tcPr>
            <w:tcW w:w="2090" w:type="dxa"/>
          </w:tcPr>
          <w:p w:rsidR="00361FDF" w:rsidRPr="00C479F1" w:rsidRDefault="00361FDF" w:rsidP="00D27A6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Коренево, ул. 70 лет Октября</w:t>
            </w:r>
          </w:p>
        </w:tc>
        <w:tc>
          <w:tcPr>
            <w:tcW w:w="2717" w:type="dxa"/>
          </w:tcPr>
          <w:p w:rsidR="00361FDF" w:rsidRDefault="00361FDF" w:rsidP="00BD78D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-укладка плитки</w:t>
            </w:r>
          </w:p>
          <w:p w:rsidR="00361FDF" w:rsidRDefault="00361FDF" w:rsidP="00BD78D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-устройство металлических ограждений</w:t>
            </w:r>
          </w:p>
          <w:p w:rsidR="00361FDF" w:rsidRDefault="00361FDF" w:rsidP="00BD78D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361FDF" w:rsidRDefault="00361FDF" w:rsidP="00BD78D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</w:tc>
      </w:tr>
      <w:tr w:rsidR="00361FDF">
        <w:trPr>
          <w:trHeight w:val="275"/>
        </w:trPr>
        <w:tc>
          <w:tcPr>
            <w:tcW w:w="1165" w:type="dxa"/>
          </w:tcPr>
          <w:p w:rsidR="00361FDF" w:rsidRDefault="00361FDF" w:rsidP="00BD78DD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36" w:type="dxa"/>
          </w:tcPr>
          <w:p w:rsidR="00361FDF" w:rsidRDefault="00361FDF" w:rsidP="000C5FFC">
            <w:pPr>
              <w:ind w:firstLine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Сквер</w:t>
            </w:r>
          </w:p>
        </w:tc>
        <w:tc>
          <w:tcPr>
            <w:tcW w:w="2090" w:type="dxa"/>
          </w:tcPr>
          <w:p w:rsidR="00361FDF" w:rsidRPr="00C479F1" w:rsidRDefault="00361FDF" w:rsidP="000C5F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Коренево, ул. Ленина</w:t>
            </w:r>
          </w:p>
        </w:tc>
        <w:tc>
          <w:tcPr>
            <w:tcW w:w="2717" w:type="dxa"/>
          </w:tcPr>
          <w:p w:rsidR="00361FDF" w:rsidRDefault="00361FDF" w:rsidP="000C5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-укладка плитки</w:t>
            </w:r>
          </w:p>
          <w:p w:rsidR="00361FDF" w:rsidRDefault="00361FDF" w:rsidP="000C5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361FDF" w:rsidRDefault="00361FDF" w:rsidP="000C5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  <w:p w:rsidR="00361FDF" w:rsidRDefault="00361FDF" w:rsidP="000C5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-устройство металлических ограждений</w:t>
            </w:r>
          </w:p>
        </w:tc>
      </w:tr>
    </w:tbl>
    <w:p w:rsidR="00361FDF" w:rsidRDefault="00361FDF" w:rsidP="000F22BC">
      <w:r>
        <w:br w:type="page"/>
      </w:r>
    </w:p>
    <w:p w:rsidR="00361FDF" w:rsidRPr="000808B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0808BE">
        <w:rPr>
          <w:rFonts w:ascii="Times New Roman" w:hAnsi="Times New Roman" w:cs="Times New Roman"/>
          <w:sz w:val="26"/>
          <w:szCs w:val="26"/>
        </w:rPr>
        <w:t>Приложение №7</w:t>
      </w:r>
    </w:p>
    <w:p w:rsidR="00361FDF" w:rsidRPr="002820AA" w:rsidRDefault="00361FDF" w:rsidP="000F22BC">
      <w:pPr>
        <w:pStyle w:val="Title"/>
        <w:ind w:firstLine="672"/>
        <w:jc w:val="right"/>
        <w:rPr>
          <w:sz w:val="26"/>
          <w:szCs w:val="26"/>
        </w:rPr>
      </w:pPr>
      <w:r w:rsidRPr="002820AA">
        <w:rPr>
          <w:sz w:val="26"/>
          <w:szCs w:val="26"/>
        </w:rPr>
        <w:t>к муниципальной программе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808BE">
        <w:rPr>
          <w:sz w:val="26"/>
          <w:szCs w:val="26"/>
        </w:rPr>
        <w:t>«Формирование современной городской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808BE">
        <w:rPr>
          <w:sz w:val="26"/>
          <w:szCs w:val="26"/>
        </w:rPr>
        <w:t xml:space="preserve"> среды </w:t>
      </w:r>
      <w:r>
        <w:rPr>
          <w:sz w:val="26"/>
          <w:szCs w:val="26"/>
        </w:rPr>
        <w:t>на территории поселка Коренево</w:t>
      </w:r>
      <w:r w:rsidRPr="000808BE">
        <w:rPr>
          <w:sz w:val="26"/>
          <w:szCs w:val="26"/>
        </w:rPr>
        <w:t xml:space="preserve"> на 201</w:t>
      </w:r>
      <w:r>
        <w:rPr>
          <w:sz w:val="26"/>
          <w:szCs w:val="26"/>
        </w:rPr>
        <w:t>8-2022</w:t>
      </w:r>
      <w:r w:rsidRPr="000808BE">
        <w:rPr>
          <w:sz w:val="26"/>
          <w:szCs w:val="26"/>
        </w:rPr>
        <w:t xml:space="preserve"> г</w:t>
      </w:r>
      <w:r>
        <w:rPr>
          <w:sz w:val="26"/>
          <w:szCs w:val="26"/>
        </w:rPr>
        <w:t>.г.</w:t>
      </w:r>
      <w:r w:rsidRPr="000808BE">
        <w:rPr>
          <w:sz w:val="26"/>
          <w:szCs w:val="26"/>
        </w:rPr>
        <w:t>»</w:t>
      </w:r>
    </w:p>
    <w:p w:rsidR="00361FDF" w:rsidRPr="000808BE" w:rsidRDefault="00361FDF" w:rsidP="000C5FFC">
      <w:pPr>
        <w:pStyle w:val="ConsPlusNormal"/>
        <w:tabs>
          <w:tab w:val="left" w:pos="5955"/>
        </w:tabs>
        <w:ind w:left="142" w:firstLine="53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>Минимальный перечень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361FDF" w:rsidRDefault="00361FDF" w:rsidP="000F22BC">
      <w:pPr>
        <w:tabs>
          <w:tab w:val="left" w:pos="-3220"/>
        </w:tabs>
        <w:rPr>
          <w:sz w:val="18"/>
          <w:szCs w:val="18"/>
        </w:rPr>
      </w:pPr>
    </w:p>
    <w:p w:rsidR="00361FDF" w:rsidRDefault="00361FDF" w:rsidP="000F22BC">
      <w:pPr>
        <w:tabs>
          <w:tab w:val="left" w:pos="-3220"/>
        </w:tabs>
        <w:rPr>
          <w:sz w:val="18"/>
          <w:szCs w:val="18"/>
        </w:rPr>
      </w:pPr>
    </w:p>
    <w:p w:rsidR="00361FDF" w:rsidRDefault="00361FDF" w:rsidP="000F22BC">
      <w:pPr>
        <w:tabs>
          <w:tab w:val="left" w:pos="-3220"/>
        </w:tabs>
        <w:rPr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9"/>
        <w:gridCol w:w="2254"/>
        <w:gridCol w:w="2675"/>
        <w:gridCol w:w="3500"/>
      </w:tblGrid>
      <w:tr w:rsidR="00361FDF" w:rsidRPr="00635C96">
        <w:trPr>
          <w:trHeight w:val="1162"/>
        </w:trPr>
        <w:tc>
          <w:tcPr>
            <w:tcW w:w="1211" w:type="dxa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</w:pPr>
            <w:r w:rsidRPr="00635C96">
              <w:t>№ п/п</w:t>
            </w:r>
          </w:p>
        </w:tc>
        <w:tc>
          <w:tcPr>
            <w:tcW w:w="2441" w:type="dxa"/>
          </w:tcPr>
          <w:p w:rsidR="00361FDF" w:rsidRPr="00635C96" w:rsidRDefault="00361FDF" w:rsidP="00A02F25">
            <w:pPr>
              <w:tabs>
                <w:tab w:val="left" w:pos="-3220"/>
              </w:tabs>
            </w:pPr>
            <w:r w:rsidRPr="00635C96"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361FDF" w:rsidRPr="00635C96" w:rsidRDefault="00361FDF" w:rsidP="00A02F25">
            <w:pPr>
              <w:tabs>
                <w:tab w:val="left" w:pos="-3220"/>
              </w:tabs>
              <w:rPr>
                <w:sz w:val="18"/>
                <w:szCs w:val="18"/>
              </w:rPr>
            </w:pPr>
            <w:r w:rsidRPr="00635C96"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61FDF" w:rsidRPr="00635C96">
        <w:trPr>
          <w:trHeight w:val="276"/>
        </w:trPr>
        <w:tc>
          <w:tcPr>
            <w:tcW w:w="1211" w:type="dxa"/>
          </w:tcPr>
          <w:p w:rsidR="00361FDF" w:rsidRPr="00635C96" w:rsidRDefault="00361FDF" w:rsidP="00A02F25">
            <w:pPr>
              <w:pStyle w:val="ListParagraph"/>
              <w:numPr>
                <w:ilvl w:val="0"/>
                <w:numId w:val="13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361FDF" w:rsidRPr="00635C96" w:rsidRDefault="00361FDF" w:rsidP="00A02F25">
            <w:pPr>
              <w:tabs>
                <w:tab w:val="left" w:pos="-3220"/>
              </w:tabs>
            </w:pPr>
            <w:r w:rsidRPr="00635C96"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361FDF" w:rsidRPr="00635C96" w:rsidRDefault="00361FDF" w:rsidP="00A02F25">
            <w:pPr>
              <w:tabs>
                <w:tab w:val="left" w:pos="-3220"/>
              </w:tabs>
              <w:rPr>
                <w:sz w:val="18"/>
                <w:szCs w:val="18"/>
              </w:rPr>
            </w:pPr>
            <w:r w:rsidRPr="00635C96">
              <w:rPr>
                <w:sz w:val="18"/>
                <w:szCs w:val="18"/>
              </w:rPr>
              <w:t>-</w:t>
            </w:r>
          </w:p>
        </w:tc>
      </w:tr>
      <w:tr w:rsidR="00361FDF" w:rsidRPr="00635C96">
        <w:trPr>
          <w:trHeight w:val="240"/>
        </w:trPr>
        <w:tc>
          <w:tcPr>
            <w:tcW w:w="1211" w:type="dxa"/>
            <w:vMerge w:val="restart"/>
          </w:tcPr>
          <w:p w:rsidR="00361FDF" w:rsidRPr="00635C96" w:rsidRDefault="00361FDF" w:rsidP="00A02F25">
            <w:pPr>
              <w:pStyle w:val="ListParagraph"/>
              <w:numPr>
                <w:ilvl w:val="0"/>
                <w:numId w:val="13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361FDF" w:rsidRPr="00635C96" w:rsidRDefault="00361FDF" w:rsidP="00A02F25">
            <w:pPr>
              <w:tabs>
                <w:tab w:val="left" w:pos="-3220"/>
              </w:tabs>
            </w:pPr>
            <w:r w:rsidRPr="00635C96"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 w:rsidRPr="00635C96">
              <w:rPr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 w:rsidRPr="00635C96">
              <w:rPr>
                <w:sz w:val="18"/>
                <w:szCs w:val="18"/>
              </w:rPr>
              <w:t>на крыше дома</w:t>
            </w:r>
          </w:p>
        </w:tc>
      </w:tr>
      <w:tr w:rsidR="00361FDF" w:rsidRPr="00635C96">
        <w:trPr>
          <w:trHeight w:val="240"/>
        </w:trPr>
        <w:tc>
          <w:tcPr>
            <w:tcW w:w="1211" w:type="dxa"/>
            <w:vMerge/>
          </w:tcPr>
          <w:p w:rsidR="00361FDF" w:rsidRPr="00635C96" w:rsidRDefault="00361FDF" w:rsidP="00A02F25">
            <w:pPr>
              <w:pStyle w:val="ListParagraph"/>
              <w:numPr>
                <w:ilvl w:val="0"/>
                <w:numId w:val="13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361FDF" w:rsidRPr="00635C96" w:rsidRDefault="00361FDF" w:rsidP="00A02F25">
            <w:pPr>
              <w:tabs>
                <w:tab w:val="left" w:pos="-3220"/>
              </w:tabs>
            </w:pPr>
          </w:p>
        </w:tc>
        <w:tc>
          <w:tcPr>
            <w:tcW w:w="2693" w:type="dxa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Рисунок 4" o:spid="_x0000_i1027" type="#_x0000_t75" style="width:112.5pt;height:102.75pt;visibility:visible">
                  <v:imagedata r:id="rId10" o:title=""/>
                </v:shape>
              </w:pict>
            </w:r>
          </w:p>
        </w:tc>
        <w:tc>
          <w:tcPr>
            <w:tcW w:w="3224" w:type="dxa"/>
            <w:vAlign w:val="center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i1028" type="#_x0000_t75" style="width:164.25pt;height:111.75pt;visibility:visible">
                  <v:imagedata r:id="rId11" o:title=""/>
                </v:shape>
              </w:pict>
            </w:r>
          </w:p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i1029" type="#_x0000_t75" style="width:157.5pt;height:103.5pt;visibility:visible">
                  <v:imagedata r:id="rId12" o:title=""/>
                </v:shape>
              </w:pict>
            </w:r>
          </w:p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Рисунок 3" o:spid="_x0000_i1030" type="#_x0000_t75" style="width:162pt;height:101.25pt;visibility:visible">
                  <v:imagedata r:id="rId13" o:title=""/>
                </v:shape>
              </w:pict>
            </w:r>
          </w:p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</w:tc>
      </w:tr>
      <w:tr w:rsidR="00361FDF" w:rsidRPr="00635C96">
        <w:trPr>
          <w:trHeight w:val="276"/>
        </w:trPr>
        <w:tc>
          <w:tcPr>
            <w:tcW w:w="1211" w:type="dxa"/>
          </w:tcPr>
          <w:p w:rsidR="00361FDF" w:rsidRPr="00635C96" w:rsidRDefault="00361FDF" w:rsidP="00A02F25">
            <w:pPr>
              <w:pStyle w:val="ListParagraph"/>
              <w:numPr>
                <w:ilvl w:val="0"/>
                <w:numId w:val="13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361FDF" w:rsidRPr="00635C96" w:rsidRDefault="00361FDF" w:rsidP="00A02F25">
            <w:pPr>
              <w:tabs>
                <w:tab w:val="left" w:pos="-3220"/>
              </w:tabs>
              <w:rPr>
                <w:sz w:val="18"/>
                <w:szCs w:val="18"/>
              </w:rPr>
            </w:pPr>
            <w:r w:rsidRPr="00635C96"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noProof/>
              </w:rPr>
            </w:pPr>
            <w:r>
              <w:rPr>
                <w:noProof/>
              </w:rPr>
              <w:pict>
                <v:shape id="Picture 2" o:spid="_x0000_i1031" type="#_x0000_t75" alt="http://www.argumet.ru/img/banketki/skambet/14.jpg" style="width:147pt;height:89.25pt;visibility:visible">
                  <v:imagedata r:id="rId14" o:title=""/>
                </v:shape>
              </w:pict>
            </w:r>
            <w:r>
              <w:rPr>
                <w:noProof/>
              </w:rPr>
              <w:pict>
                <v:shape id="_x0000_i1032" type="#_x0000_t75" alt="002105_kartochka_tovara_400_400_5_100.jpg" style="width:147pt;height:147pt;visibility:visible">
                  <v:imagedata r:id="rId15" o:title=""/>
                </v:shape>
              </w:pict>
            </w:r>
          </w:p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i1033" type="#_x0000_t75" alt="002104_kartochka_tovara_400_400_5_100.jpg" style="width:138pt;height:138pt;visibility:visible">
                  <v:imagedata r:id="rId16" o:title=""/>
                </v:shape>
              </w:pict>
            </w:r>
          </w:p>
        </w:tc>
      </w:tr>
      <w:tr w:rsidR="00361FDF" w:rsidRPr="00635C96">
        <w:trPr>
          <w:trHeight w:val="289"/>
        </w:trPr>
        <w:tc>
          <w:tcPr>
            <w:tcW w:w="1211" w:type="dxa"/>
          </w:tcPr>
          <w:p w:rsidR="00361FDF" w:rsidRPr="00635C96" w:rsidRDefault="00361FDF" w:rsidP="00A02F25">
            <w:pPr>
              <w:pStyle w:val="ListParagraph"/>
              <w:numPr>
                <w:ilvl w:val="0"/>
                <w:numId w:val="13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361FDF" w:rsidRPr="00635C96" w:rsidRDefault="00361FDF" w:rsidP="00A02F25">
            <w:pPr>
              <w:tabs>
                <w:tab w:val="left" w:pos="-3220"/>
              </w:tabs>
              <w:rPr>
                <w:sz w:val="18"/>
                <w:szCs w:val="18"/>
              </w:rPr>
            </w:pPr>
            <w:r w:rsidRPr="00635C96"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361FDF" w:rsidRPr="00635C96" w:rsidRDefault="00361FDF" w:rsidP="00A02F25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i1034" type="#_x0000_t75" alt="001312_kartochka_tovara_400_400_5_100.jpg" style="width:147pt;height:147pt;visibility:visible">
                  <v:imagedata r:id="rId17" o:title=""/>
                </v:shape>
              </w:pict>
            </w:r>
            <w:r>
              <w:rPr>
                <w:noProof/>
              </w:rPr>
              <w:pict>
                <v:shape id="Picture 1" o:spid="_x0000_i1035" type="#_x0000_t75" alt="http://www.argumet.ru/img/musor1/130.png" style="width:141.75pt;height:106.5pt;visibility:visible">
                  <v:imagedata r:id="rId18" o:title=""/>
                </v:shape>
              </w:pict>
            </w:r>
          </w:p>
        </w:tc>
      </w:tr>
    </w:tbl>
    <w:p w:rsidR="00361FDF" w:rsidRDefault="00361FDF" w:rsidP="000F22BC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361FDF" w:rsidRPr="000808B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0808BE">
        <w:rPr>
          <w:rFonts w:ascii="Times New Roman" w:hAnsi="Times New Roman" w:cs="Times New Roman"/>
          <w:sz w:val="26"/>
          <w:szCs w:val="26"/>
        </w:rPr>
        <w:t>Приложение №8</w:t>
      </w:r>
    </w:p>
    <w:p w:rsidR="00361FDF" w:rsidRPr="002820AA" w:rsidRDefault="00361FDF" w:rsidP="000F22BC">
      <w:pPr>
        <w:pStyle w:val="Title"/>
        <w:ind w:firstLine="672"/>
        <w:jc w:val="right"/>
        <w:rPr>
          <w:sz w:val="26"/>
          <w:szCs w:val="26"/>
        </w:rPr>
      </w:pPr>
      <w:r w:rsidRPr="002820AA">
        <w:rPr>
          <w:sz w:val="26"/>
          <w:szCs w:val="26"/>
        </w:rPr>
        <w:t>к муниципальной программе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808BE">
        <w:rPr>
          <w:sz w:val="26"/>
          <w:szCs w:val="26"/>
        </w:rPr>
        <w:t xml:space="preserve"> «Формирование современной городской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среды на территории поселка Коренево</w:t>
      </w:r>
      <w:r w:rsidRPr="000808BE">
        <w:rPr>
          <w:sz w:val="26"/>
          <w:szCs w:val="26"/>
        </w:rPr>
        <w:t xml:space="preserve"> на 2018-2022 годы»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>Дополнительный перечень работ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>по благоустройству дворовых территорий многоквартирных домов,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8"/>
        <w:gridCol w:w="2039"/>
        <w:gridCol w:w="2059"/>
        <w:gridCol w:w="4592"/>
      </w:tblGrid>
      <w:tr w:rsidR="00361FDF" w:rsidRPr="00635C96">
        <w:tc>
          <w:tcPr>
            <w:tcW w:w="833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5C96">
              <w:t>№ п/п</w:t>
            </w:r>
          </w:p>
        </w:tc>
        <w:tc>
          <w:tcPr>
            <w:tcW w:w="2057" w:type="dxa"/>
          </w:tcPr>
          <w:p w:rsidR="00361FDF" w:rsidRPr="00635C96" w:rsidRDefault="00361FDF" w:rsidP="00A02F25">
            <w:pPr>
              <w:tabs>
                <w:tab w:val="left" w:pos="-3220"/>
              </w:tabs>
            </w:pPr>
            <w:r w:rsidRPr="00635C96"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361FDF" w:rsidRPr="00635C96" w:rsidRDefault="00361FDF" w:rsidP="00A02F25">
            <w:pPr>
              <w:tabs>
                <w:tab w:val="left" w:pos="-3220"/>
              </w:tabs>
              <w:rPr>
                <w:sz w:val="18"/>
                <w:szCs w:val="18"/>
              </w:rPr>
            </w:pPr>
            <w:r w:rsidRPr="00635C96"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61FDF" w:rsidRPr="00635C96">
        <w:trPr>
          <w:trHeight w:val="2544"/>
        </w:trPr>
        <w:tc>
          <w:tcPr>
            <w:tcW w:w="833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36" type="#_x0000_t75" alt="004142-c1-1600h1600_400_400_5_100.jpg" style="width:147pt;height:147pt;visibility:visible">
                  <v:imagedata r:id="rId19" o:title=""/>
                </v:shape>
              </w:pict>
            </w:r>
          </w:p>
        </w:tc>
      </w:tr>
      <w:tr w:rsidR="00361FDF" w:rsidRPr="00635C96">
        <w:tc>
          <w:tcPr>
            <w:tcW w:w="833" w:type="dxa"/>
            <w:tcBorders>
              <w:bottom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bCs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Горки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37" type="#_x0000_t75" alt="4216-s1-kartochka-tovara_400_400_5_100.jpg" style="width:174pt;height:174pt;visibility:visible">
                  <v:imagedata r:id="rId20" o:title=""/>
                </v:shape>
              </w:pict>
            </w:r>
            <w:r w:rsidRPr="00635C96">
              <w:rPr>
                <w:b/>
                <w:bCs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38" type="#_x0000_t75" alt="4219-kartochka-tovara_400_400_5_100.jpg" style="width:165pt;height:165pt;visibility:visible">
                  <v:imagedata r:id="rId21" o:title=""/>
                </v:shape>
              </w:pict>
            </w:r>
          </w:p>
        </w:tc>
      </w:tr>
      <w:tr w:rsidR="00361FDF" w:rsidRPr="00635C96">
        <w:tc>
          <w:tcPr>
            <w:tcW w:w="833" w:type="dxa"/>
            <w:tcBorders>
              <w:top w:val="nil"/>
              <w:bottom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bCs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Качалки на пружине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39" type="#_x0000_t75" alt="004116-s1-kartochka-tovara_400_400_5_100.jpg" style="width:183pt;height:183pt;visibility:visible">
                  <v:imagedata r:id="rId22" o:title=""/>
                </v:shape>
              </w:pict>
            </w:r>
            <w:r w:rsidRPr="00635C96">
              <w:rPr>
                <w:b/>
                <w:bCs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40" type="#_x0000_t75" alt="4171-kartochka-tovara_400_400_5_100.jpg" style="width:162pt;height:162pt;visibility:visible">
                  <v:imagedata r:id="rId23" o:title=""/>
                </v:shape>
              </w:pict>
            </w:r>
          </w:p>
        </w:tc>
      </w:tr>
      <w:tr w:rsidR="00361FDF" w:rsidRPr="00635C96">
        <w:tc>
          <w:tcPr>
            <w:tcW w:w="833" w:type="dxa"/>
            <w:tcBorders>
              <w:top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bCs/>
              </w:rPr>
            </w:pPr>
          </w:p>
        </w:tc>
        <w:tc>
          <w:tcPr>
            <w:tcW w:w="2057" w:type="dxa"/>
            <w:vMerge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Песочница большая (дворик)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41" type="#_x0000_t75" alt="4272-s1-kartochka-tovara_400_400_5_100.jpg" style="width:171pt;height:171pt;visibility:visible">
                  <v:imagedata r:id="rId24" o:title=""/>
                </v:shape>
              </w:pict>
            </w:r>
          </w:p>
        </w:tc>
      </w:tr>
      <w:tr w:rsidR="00361FDF" w:rsidRPr="00635C96">
        <w:tc>
          <w:tcPr>
            <w:tcW w:w="833" w:type="dxa"/>
            <w:tcBorders>
              <w:bottom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bCs/>
              </w:rPr>
            </w:pPr>
          </w:p>
        </w:tc>
        <w:tc>
          <w:tcPr>
            <w:tcW w:w="2057" w:type="dxa"/>
            <w:vMerge w:val="restart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Песочница малая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42" type="#_x0000_t75" alt="4243-s1-kartochka-tovara_400_400_5_100.jpg" style="width:162pt;height:162pt;visibility:visible">
                  <v:imagedata r:id="rId25" o:title=""/>
                </v:shape>
              </w:pict>
            </w:r>
          </w:p>
        </w:tc>
      </w:tr>
      <w:tr w:rsidR="00361FDF" w:rsidRPr="00635C96">
        <w:tc>
          <w:tcPr>
            <w:tcW w:w="833" w:type="dxa"/>
            <w:tcBorders>
              <w:top w:val="nil"/>
              <w:bottom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bCs/>
              </w:rPr>
            </w:pPr>
          </w:p>
        </w:tc>
        <w:tc>
          <w:tcPr>
            <w:tcW w:w="2057" w:type="dxa"/>
            <w:vMerge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both"/>
            </w:pPr>
            <w:r w:rsidRPr="00635C96">
              <w:t>Домик - беседка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3" type="#_x0000_t75" alt="004307-s1-kartochka-tovara1_400_400_5_100.jpg" style="width:177pt;height:177pt;visibility:visible">
                  <v:imagedata r:id="rId26" o:title=""/>
                </v:shape>
              </w:pict>
            </w:r>
            <w:r w:rsidRPr="00635C96">
              <w:rPr>
                <w:noProof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4" type="#_x0000_t75" alt="4304-s1-kartochka-tovara_400_400_5_100.jpg" style="width:183pt;height:183pt;visibility:visible">
                  <v:imagedata r:id="rId27" o:title=""/>
                </v:shape>
              </w:pict>
            </w:r>
          </w:p>
        </w:tc>
      </w:tr>
      <w:tr w:rsidR="00361FDF" w:rsidRPr="00635C96">
        <w:tc>
          <w:tcPr>
            <w:tcW w:w="833" w:type="dxa"/>
            <w:tcBorders>
              <w:top w:val="nil"/>
              <w:bottom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bCs/>
              </w:rPr>
            </w:pPr>
          </w:p>
        </w:tc>
        <w:tc>
          <w:tcPr>
            <w:tcW w:w="2057" w:type="dxa"/>
            <w:vMerge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Карусели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5" type="#_x0000_t75" alt="004192-s1-kartochka-tovara-k_400_400_5_100.jpg" style="width:183pt;height:183pt;visibility:visible">
                  <v:imagedata r:id="rId28" o:title=""/>
                </v:shape>
              </w:pict>
            </w:r>
            <w:r w:rsidRPr="00635C96">
              <w:rPr>
                <w:noProof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6" type="#_x0000_t75" alt="004195-c1-kartochka-tovara-k_400_400_5_100.jpg" style="width:174pt;height:174pt;visibility:visible">
                  <v:imagedata r:id="rId29" o:title=""/>
                </v:shape>
              </w:pic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</w:tr>
      <w:tr w:rsidR="00361FDF" w:rsidRPr="00635C96">
        <w:tc>
          <w:tcPr>
            <w:tcW w:w="833" w:type="dxa"/>
            <w:tcBorders>
              <w:top w:val="nil"/>
              <w:bottom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bCs/>
              </w:rPr>
            </w:pPr>
          </w:p>
        </w:tc>
        <w:tc>
          <w:tcPr>
            <w:tcW w:w="2057" w:type="dxa"/>
            <w:vMerge w:val="restart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Детский игровой комплекс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7" type="#_x0000_t75" alt="5106_s1_kartochka_tovara_400_400_5_100.jpg" style="width:171pt;height:2in;visibility:visible">
                  <v:imagedata r:id="rId30" o:title="" croptop="8258f"/>
                </v:shape>
              </w:pict>
            </w:r>
            <w:r w:rsidRPr="00635C96">
              <w:rPr>
                <w:noProof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8" type="#_x0000_t75" alt="http://www.argumet.ru/img/detulic/metallnew/13.jpg" style="width:168pt;height:150pt;visibility:visible">
                  <v:imagedata r:id="rId31" o:title=""/>
                </v:shape>
              </w:pict>
            </w:r>
          </w:p>
        </w:tc>
      </w:tr>
      <w:tr w:rsidR="00361FDF" w:rsidRPr="00635C96">
        <w:tc>
          <w:tcPr>
            <w:tcW w:w="833" w:type="dxa"/>
            <w:tcBorders>
              <w:top w:val="nil"/>
            </w:tcBorders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bCs/>
              </w:rPr>
            </w:pPr>
          </w:p>
        </w:tc>
        <w:tc>
          <w:tcPr>
            <w:tcW w:w="2057" w:type="dxa"/>
            <w:vMerge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 xml:space="preserve">Машинки 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9" type="#_x0000_t75" alt="4412-s1-kartochka-tovara_400_400_5_100.jpg" style="width:189pt;height:189pt;visibility:visible">
                  <v:imagedata r:id="rId32" o:title=""/>
                </v:shape>
              </w:pict>
            </w:r>
            <w:r w:rsidRPr="00635C96">
              <w:rPr>
                <w:noProof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0" type="#_x0000_t75" alt="52b.jpg" style="width:192.75pt;height:90.75pt;visibility:visible">
                  <v:imagedata r:id="rId33" o:title=""/>
                </v:shape>
              </w:pict>
            </w:r>
            <w:r w:rsidRPr="00635C96">
              <w:rPr>
                <w:noProof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1" type="#_x0000_t75" alt="http://www.argumet.ru/img/detobr/detigr/8.jpg" style="width:173.25pt;height:136.5pt;visibility:visible">
                  <v:imagedata r:id="rId34" o:title=""/>
                </v:shape>
              </w:pict>
            </w:r>
          </w:p>
        </w:tc>
      </w:tr>
      <w:tr w:rsidR="00361FDF" w:rsidRPr="00635C96">
        <w:tc>
          <w:tcPr>
            <w:tcW w:w="833" w:type="dxa"/>
            <w:vMerge w:val="restart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Уличный тренажер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52" type="#_x0000_t75" alt="7529_kartochka_tovara_400_400_5_100.jpg" style="width:189pt;height:165pt;visibility:visible">
                  <v:imagedata r:id="rId35" o:title="" croptop="8247f"/>
                </v:shape>
              </w:pict>
            </w:r>
            <w:r w:rsidRPr="00635C96">
              <w:rPr>
                <w:b/>
                <w:bCs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53" type="#_x0000_t75" alt="007503-kartochka-tovara_400_400_5_100.jpg" style="width:195pt;height:195pt;visibility:visible">
                  <v:imagedata r:id="rId36" o:title=""/>
                </v:shape>
              </w:pict>
            </w:r>
            <w:r w:rsidRPr="00635C96">
              <w:rPr>
                <w:b/>
                <w:bCs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54" type="#_x0000_t75" alt="007540-kartochka-tovara_400_400_5_100.jpg" style="width:207pt;height:207pt;visibility:visible">
                  <v:imagedata r:id="rId37" o:title=""/>
                </v:shape>
              </w:pict>
            </w:r>
          </w:p>
        </w:tc>
      </w:tr>
      <w:tr w:rsidR="00361FDF" w:rsidRPr="00635C96">
        <w:tc>
          <w:tcPr>
            <w:tcW w:w="833" w:type="dxa"/>
            <w:vMerge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Комплекс из турников и шведской стенки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55" type="#_x0000_t75" alt="006453_kartochka_tovara_400_400_5_100.jpg" style="width:168pt;height:168pt;visibility:visible">
                  <v:imagedata r:id="rId38" o:title=""/>
                </v:shape>
              </w:pict>
            </w:r>
            <w:r w:rsidRPr="00635C96">
              <w:rPr>
                <w:b/>
                <w:bCs/>
              </w:rPr>
              <w:t xml:space="preserve"> </w:t>
            </w:r>
          </w:p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56" type="#_x0000_t75" alt="http://www.argumet.ru/img/detobr/detgim/22.jpg" style="width:214.5pt;height:134.25pt;visibility:visible">
                  <v:imagedata r:id="rId39" o:title=""/>
                </v:shape>
              </w:pict>
            </w:r>
          </w:p>
        </w:tc>
      </w:tr>
      <w:tr w:rsidR="00361FDF" w:rsidRPr="00635C96">
        <w:tc>
          <w:tcPr>
            <w:tcW w:w="833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Устройство автомобильных парковок</w:t>
            </w:r>
          </w:p>
        </w:tc>
        <w:tc>
          <w:tcPr>
            <w:tcW w:w="2083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i1057" type="#_x0000_t75" alt="002713_kartochka_tovara_400_400_5_100.jpg" style="width:138pt;height:138pt;visibility:visible">
                  <v:imagedata r:id="rId40" o:title=""/>
                </v:shape>
              </w:pict>
            </w:r>
          </w:p>
        </w:tc>
      </w:tr>
      <w:tr w:rsidR="00361FDF" w:rsidRPr="00635C96">
        <w:tc>
          <w:tcPr>
            <w:tcW w:w="833" w:type="dxa"/>
          </w:tcPr>
          <w:p w:rsidR="00361FDF" w:rsidRPr="00635C96" w:rsidRDefault="00361FDF" w:rsidP="00A02F25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</w:pPr>
            <w:r w:rsidRPr="00635C96">
              <w:t>Вазоны</w:t>
            </w:r>
          </w:p>
        </w:tc>
        <w:tc>
          <w:tcPr>
            <w:tcW w:w="4596" w:type="dxa"/>
          </w:tcPr>
          <w:p w:rsidR="00361FDF" w:rsidRPr="00635C96" w:rsidRDefault="00361FDF" w:rsidP="00A02F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 id="_x0000_i1058" type="#_x0000_t75" alt="001151_kartochka_tovara_400_400_5_100.jpg" style="width:138pt;height:138pt;visibility:visible">
                  <v:imagedata r:id="rId41" o:title=""/>
                </v:shape>
              </w:pict>
            </w:r>
          </w:p>
        </w:tc>
      </w:tr>
    </w:tbl>
    <w:p w:rsidR="00361FDF" w:rsidRDefault="00361FDF" w:rsidP="000F22BC">
      <w:pPr>
        <w:rPr>
          <w:b/>
          <w:bCs/>
        </w:rPr>
      </w:pPr>
      <w:r>
        <w:rPr>
          <w:b/>
          <w:bCs/>
        </w:rPr>
        <w:br w:type="page"/>
      </w:r>
    </w:p>
    <w:p w:rsidR="00361FDF" w:rsidRPr="000808BE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0808BE">
        <w:rPr>
          <w:rFonts w:ascii="Times New Roman" w:hAnsi="Times New Roman" w:cs="Times New Roman"/>
          <w:sz w:val="26"/>
          <w:szCs w:val="26"/>
        </w:rPr>
        <w:t>Приложение №9</w:t>
      </w:r>
    </w:p>
    <w:p w:rsidR="00361FDF" w:rsidRPr="002820AA" w:rsidRDefault="00361FDF" w:rsidP="000F22BC">
      <w:pPr>
        <w:pStyle w:val="Title"/>
        <w:ind w:firstLine="672"/>
        <w:jc w:val="right"/>
        <w:rPr>
          <w:sz w:val="26"/>
          <w:szCs w:val="26"/>
        </w:rPr>
      </w:pPr>
      <w:r w:rsidRPr="002820AA">
        <w:rPr>
          <w:sz w:val="26"/>
          <w:szCs w:val="26"/>
        </w:rPr>
        <w:t xml:space="preserve">к муниципальной </w:t>
      </w:r>
      <w:r>
        <w:rPr>
          <w:sz w:val="26"/>
          <w:szCs w:val="26"/>
        </w:rPr>
        <w:t>п</w:t>
      </w:r>
      <w:r w:rsidRPr="002820AA">
        <w:rPr>
          <w:sz w:val="26"/>
          <w:szCs w:val="26"/>
        </w:rPr>
        <w:t>рограмме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808BE">
        <w:rPr>
          <w:sz w:val="26"/>
          <w:szCs w:val="26"/>
        </w:rPr>
        <w:t xml:space="preserve"> «Формирование современной городской</w:t>
      </w: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808BE">
        <w:rPr>
          <w:sz w:val="26"/>
          <w:szCs w:val="26"/>
        </w:rPr>
        <w:t xml:space="preserve"> среды </w:t>
      </w:r>
      <w:r>
        <w:rPr>
          <w:sz w:val="26"/>
          <w:szCs w:val="26"/>
        </w:rPr>
        <w:t>на территории поселка Коренево</w:t>
      </w:r>
      <w:r w:rsidRPr="000808BE">
        <w:rPr>
          <w:sz w:val="26"/>
          <w:szCs w:val="26"/>
        </w:rPr>
        <w:t xml:space="preserve"> на 2018-2022 г</w:t>
      </w:r>
      <w:r>
        <w:rPr>
          <w:sz w:val="26"/>
          <w:szCs w:val="26"/>
        </w:rPr>
        <w:t>.г.</w:t>
      </w:r>
      <w:r w:rsidRPr="000808BE">
        <w:rPr>
          <w:sz w:val="26"/>
          <w:szCs w:val="26"/>
        </w:rPr>
        <w:t>»</w:t>
      </w:r>
    </w:p>
    <w:p w:rsidR="00361FDF" w:rsidRPr="000808BE" w:rsidRDefault="00361FDF" w:rsidP="000F22BC">
      <w:pPr>
        <w:pStyle w:val="ConsPlusNormal"/>
        <w:ind w:left="142" w:firstLine="530"/>
        <w:jc w:val="both"/>
        <w:rPr>
          <w:sz w:val="26"/>
          <w:szCs w:val="26"/>
        </w:rPr>
      </w:pPr>
    </w:p>
    <w:p w:rsidR="00361FDF" w:rsidRPr="000808BE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808BE">
        <w:rPr>
          <w:b/>
          <w:bCs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361FDF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</w:p>
    <w:tbl>
      <w:tblPr>
        <w:tblW w:w="9513" w:type="dxa"/>
        <w:tblInd w:w="2" w:type="dxa"/>
        <w:tblLook w:val="00A0"/>
      </w:tblPr>
      <w:tblGrid>
        <w:gridCol w:w="3465"/>
        <w:gridCol w:w="1292"/>
        <w:gridCol w:w="2204"/>
        <w:gridCol w:w="2552"/>
      </w:tblGrid>
      <w:tr w:rsidR="00361FDF" w:rsidRPr="00635C96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Единица измерения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Единичная расценка, руб.</w:t>
            </w:r>
          </w:p>
        </w:tc>
      </w:tr>
      <w:tr w:rsidR="00361FDF" w:rsidRPr="00635C96">
        <w:trPr>
          <w:trHeight w:val="353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b/>
                <w:bCs/>
                <w:color w:val="000000"/>
              </w:rPr>
            </w:pPr>
            <w:r w:rsidRPr="00B7686B">
              <w:rPr>
                <w:b/>
                <w:bCs/>
                <w:color w:val="000000"/>
              </w:rPr>
              <w:t>Минимальный перечень  работ по благоустройству</w:t>
            </w:r>
          </w:p>
        </w:tc>
      </w:tr>
      <w:tr w:rsidR="00361FDF" w:rsidRPr="00635C96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Ремонт тротуара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кв. 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без бордюра</w:t>
            </w:r>
          </w:p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1068</w:t>
            </w:r>
          </w:p>
        </w:tc>
      </w:tr>
      <w:tr w:rsidR="00361FDF" w:rsidRPr="00635C96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 xml:space="preserve">Ремонт </w:t>
            </w:r>
            <w:r>
              <w:rPr>
                <w:color w:val="000000"/>
              </w:rPr>
              <w:t>площадки для легковых автомобилей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кв. 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без бордюра</w:t>
            </w:r>
          </w:p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1169</w:t>
            </w:r>
          </w:p>
        </w:tc>
      </w:tr>
      <w:tr w:rsidR="00361FDF" w:rsidRPr="00635C96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Ремонт площадки для грузовых автомобилей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кв. 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без бордюра</w:t>
            </w:r>
          </w:p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1612</w:t>
            </w:r>
          </w:p>
        </w:tc>
      </w:tr>
      <w:tr w:rsidR="00361FDF" w:rsidRPr="00635C96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бордюрного камня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141657</w:t>
            </w:r>
          </w:p>
        </w:tc>
      </w:tr>
      <w:tr w:rsidR="00361FDF" w:rsidRPr="00635C96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поребрик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88019</w:t>
            </w:r>
          </w:p>
        </w:tc>
      </w:tr>
      <w:tr w:rsidR="00361FDF" w:rsidRPr="00635C9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350</w:t>
            </w:r>
          </w:p>
        </w:tc>
      </w:tr>
      <w:tr w:rsidR="00361FDF" w:rsidRPr="00635C96">
        <w:trPr>
          <w:trHeight w:val="1420"/>
        </w:trPr>
        <w:tc>
          <w:tcPr>
            <w:tcW w:w="34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Стоимость скамейки</w:t>
            </w:r>
          </w:p>
        </w:tc>
        <w:tc>
          <w:tcPr>
            <w:tcW w:w="129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 спинкой8676.</w:t>
            </w:r>
          </w:p>
        </w:tc>
      </w:tr>
      <w:tr w:rsidR="00361FDF" w:rsidRPr="00635C9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150</w:t>
            </w:r>
          </w:p>
        </w:tc>
      </w:tr>
      <w:tr w:rsidR="00361FDF" w:rsidRPr="00635C9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840</w:t>
            </w:r>
          </w:p>
        </w:tc>
      </w:tr>
      <w:tr w:rsidR="00361FDF" w:rsidRPr="00635C96">
        <w:trPr>
          <w:trHeight w:val="353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b/>
                <w:bCs/>
                <w:color w:val="000000"/>
              </w:rPr>
            </w:pPr>
            <w:r w:rsidRPr="00B7686B">
              <w:rPr>
                <w:b/>
                <w:bCs/>
                <w:color w:val="000000"/>
              </w:rPr>
              <w:t>Дополнительный перечень  работ по благоустройству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650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7237</w:t>
            </w:r>
          </w:p>
        </w:tc>
      </w:tr>
      <w:tr w:rsidR="00361FDF" w:rsidRPr="00635C96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на крыше дома</w:t>
            </w:r>
          </w:p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10370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над подъездом дома</w:t>
            </w:r>
          </w:p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323</w:t>
            </w:r>
          </w:p>
        </w:tc>
      </w:tr>
      <w:tr w:rsidR="00361FDF" w:rsidRPr="00635C96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1000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1750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47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700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кв. 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350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Создание цветника</w:t>
            </w:r>
            <w:r>
              <w:rPr>
                <w:color w:val="000000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4900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b/>
                <w:bCs/>
                <w:color w:val="000000"/>
              </w:rPr>
            </w:pPr>
            <w:r w:rsidRPr="00B7686B">
              <w:rPr>
                <w:b/>
                <w:bCs/>
                <w:color w:val="000000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28939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67597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19205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17893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130013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54072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33240</w:t>
            </w:r>
          </w:p>
        </w:tc>
      </w:tr>
      <w:tr w:rsidR="00361FDF" w:rsidRPr="00635C9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95606</w:t>
            </w:r>
          </w:p>
        </w:tc>
      </w:tr>
      <w:tr w:rsidR="00361FDF" w:rsidRPr="00635C9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198923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84938</w:t>
            </w: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b/>
                <w:bCs/>
                <w:color w:val="000000"/>
              </w:rPr>
            </w:pPr>
            <w:r w:rsidRPr="00B7686B">
              <w:rPr>
                <w:b/>
                <w:bCs/>
                <w:color w:val="000000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</w:p>
        </w:tc>
      </w:tr>
      <w:tr w:rsidR="00361FDF" w:rsidRPr="00635C9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40167</w:t>
            </w:r>
          </w:p>
        </w:tc>
      </w:tr>
      <w:tr w:rsidR="00361FDF" w:rsidRPr="00635C9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61FDF" w:rsidRPr="00B7686B" w:rsidRDefault="00361FDF" w:rsidP="00A02F25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94939</w:t>
            </w:r>
          </w:p>
        </w:tc>
      </w:tr>
    </w:tbl>
    <w:p w:rsidR="00361FDF" w:rsidRDefault="00361FDF" w:rsidP="000F22BC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:rsidR="00361FDF" w:rsidRPr="0000671A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00671A">
        <w:rPr>
          <w:rFonts w:ascii="Times New Roman" w:hAnsi="Times New Roman" w:cs="Times New Roman"/>
          <w:sz w:val="26"/>
          <w:szCs w:val="26"/>
        </w:rPr>
        <w:t>Приложение №10</w:t>
      </w:r>
    </w:p>
    <w:p w:rsidR="00361FDF" w:rsidRPr="00251F41" w:rsidRDefault="00361FDF" w:rsidP="000F22BC">
      <w:pPr>
        <w:pStyle w:val="Title"/>
        <w:ind w:firstLine="672"/>
        <w:jc w:val="right"/>
        <w:rPr>
          <w:sz w:val="26"/>
          <w:szCs w:val="26"/>
        </w:rPr>
      </w:pPr>
      <w:r w:rsidRPr="00251F41">
        <w:rPr>
          <w:sz w:val="26"/>
          <w:szCs w:val="26"/>
        </w:rPr>
        <w:t>к муниципальной программе</w:t>
      </w: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0671A">
        <w:rPr>
          <w:sz w:val="26"/>
          <w:szCs w:val="26"/>
        </w:rPr>
        <w:t xml:space="preserve"> «Формирование современной городской</w:t>
      </w: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0671A">
        <w:rPr>
          <w:sz w:val="26"/>
          <w:szCs w:val="26"/>
        </w:rPr>
        <w:t xml:space="preserve"> среды </w:t>
      </w:r>
      <w:r>
        <w:rPr>
          <w:sz w:val="26"/>
          <w:szCs w:val="26"/>
        </w:rPr>
        <w:t>на территории поселка Коренево</w:t>
      </w:r>
      <w:r w:rsidRPr="0000671A">
        <w:rPr>
          <w:sz w:val="26"/>
          <w:szCs w:val="26"/>
        </w:rPr>
        <w:t xml:space="preserve"> на 2018-2022 г</w:t>
      </w:r>
      <w:r>
        <w:rPr>
          <w:sz w:val="26"/>
          <w:szCs w:val="26"/>
        </w:rPr>
        <w:t>.г.</w:t>
      </w:r>
      <w:r w:rsidRPr="0000671A">
        <w:rPr>
          <w:sz w:val="26"/>
          <w:szCs w:val="26"/>
        </w:rPr>
        <w:t>»</w:t>
      </w: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0671A">
        <w:rPr>
          <w:b/>
          <w:bCs/>
          <w:sz w:val="26"/>
          <w:szCs w:val="26"/>
        </w:rPr>
        <w:t>Порядок</w:t>
      </w: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0671A">
        <w:rPr>
          <w:b/>
          <w:bCs/>
          <w:sz w:val="26"/>
          <w:szCs w:val="26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</w:t>
      </w:r>
    </w:p>
    <w:p w:rsidR="00361FDF" w:rsidRDefault="00361FDF" w:rsidP="000F22BC">
      <w:pPr>
        <w:jc w:val="center"/>
        <w:rPr>
          <w:b/>
          <w:bCs/>
        </w:rPr>
      </w:pPr>
    </w:p>
    <w:p w:rsidR="00361FDF" w:rsidRPr="007B12C6" w:rsidRDefault="00361FDF" w:rsidP="000F22BC">
      <w:pPr>
        <w:jc w:val="center"/>
        <w:rPr>
          <w:b/>
          <w:bCs/>
          <w:sz w:val="28"/>
          <w:szCs w:val="28"/>
        </w:rPr>
      </w:pPr>
      <w:r w:rsidRPr="007B12C6">
        <w:rPr>
          <w:b/>
          <w:bCs/>
          <w:sz w:val="28"/>
          <w:szCs w:val="28"/>
        </w:rPr>
        <w:t>1. Общие положения</w:t>
      </w:r>
    </w:p>
    <w:p w:rsidR="00361FDF" w:rsidRPr="0000671A" w:rsidRDefault="00361FDF" w:rsidP="000F22BC">
      <w:pPr>
        <w:numPr>
          <w:ilvl w:val="1"/>
          <w:numId w:val="15"/>
        </w:numPr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>
        <w:rPr>
          <w:sz w:val="26"/>
          <w:szCs w:val="26"/>
        </w:rPr>
        <w:t>поселка Коренево</w:t>
      </w:r>
      <w:r w:rsidRPr="0000671A">
        <w:rPr>
          <w:sz w:val="26"/>
          <w:szCs w:val="26"/>
        </w:rPr>
        <w:t xml:space="preserve"> в рамках муниципальной программы «Формирование современной городской среды </w:t>
      </w:r>
      <w:r>
        <w:rPr>
          <w:sz w:val="26"/>
          <w:szCs w:val="26"/>
        </w:rPr>
        <w:t>на территории поселка Коренево</w:t>
      </w:r>
      <w:r w:rsidRPr="0000671A">
        <w:rPr>
          <w:sz w:val="26"/>
          <w:szCs w:val="26"/>
        </w:rPr>
        <w:t xml:space="preserve"> на 2018-2022 г</w:t>
      </w:r>
      <w:r>
        <w:rPr>
          <w:sz w:val="26"/>
          <w:szCs w:val="26"/>
        </w:rPr>
        <w:t>.г.</w:t>
      </w:r>
      <w:r w:rsidRPr="0000671A">
        <w:rPr>
          <w:sz w:val="26"/>
          <w:szCs w:val="26"/>
        </w:rPr>
        <w:t xml:space="preserve">»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361FDF" w:rsidRPr="0000671A" w:rsidRDefault="00361FDF" w:rsidP="000F22BC">
      <w:pPr>
        <w:numPr>
          <w:ilvl w:val="1"/>
          <w:numId w:val="15"/>
        </w:numPr>
        <w:tabs>
          <w:tab w:val="left" w:pos="1418"/>
        </w:tabs>
        <w:autoSpaceDE w:val="0"/>
        <w:autoSpaceDN w:val="0"/>
        <w:adjustRightInd w:val="0"/>
        <w:ind w:left="14" w:firstLine="837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В целях реализации настоящего Порядка используются следующие понятия:</w:t>
      </w:r>
    </w:p>
    <w:p w:rsidR="00361FDF" w:rsidRPr="0000671A" w:rsidRDefault="00361FDF" w:rsidP="000F22BC">
      <w:pPr>
        <w:tabs>
          <w:tab w:val="left" w:pos="1843"/>
        </w:tabs>
        <w:autoSpaceDN w:val="0"/>
        <w:adjustRightInd w:val="0"/>
        <w:ind w:left="14" w:firstLine="837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361FDF" w:rsidRPr="0000671A" w:rsidRDefault="00361FDF" w:rsidP="000F22BC">
      <w:pPr>
        <w:tabs>
          <w:tab w:val="left" w:pos="1418"/>
        </w:tabs>
        <w:autoSpaceDN w:val="0"/>
        <w:adjustRightInd w:val="0"/>
        <w:ind w:left="14" w:firstLine="837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б) т</w:t>
      </w:r>
      <w:r w:rsidRPr="0000671A">
        <w:rPr>
          <w:sz w:val="26"/>
          <w:szCs w:val="26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00671A">
        <w:rPr>
          <w:sz w:val="26"/>
          <w:szCs w:val="26"/>
        </w:rPr>
        <w:t>не требующая специальной квалификации</w:t>
      </w:r>
      <w:r w:rsidRPr="0000671A">
        <w:rPr>
          <w:sz w:val="26"/>
          <w:szCs w:val="26"/>
          <w:shd w:val="clear" w:color="auto" w:fill="FFFFFF"/>
        </w:rPr>
        <w:t xml:space="preserve"> и выполняемая в качестве</w:t>
      </w:r>
      <w:r w:rsidRPr="0000671A">
        <w:rPr>
          <w:sz w:val="26"/>
          <w:szCs w:val="26"/>
        </w:rPr>
        <w:t xml:space="preserve"> трудового участия заинтересованных лиц при осуществлении видов работ из дополнительного перечня работ по благо</w:t>
      </w:r>
      <w:r>
        <w:rPr>
          <w:sz w:val="26"/>
          <w:szCs w:val="26"/>
        </w:rPr>
        <w:t>устройству дворовых территорий поселка Коренево</w:t>
      </w:r>
      <w:r w:rsidRPr="0000671A">
        <w:rPr>
          <w:sz w:val="26"/>
          <w:szCs w:val="26"/>
        </w:rPr>
        <w:t>;</w:t>
      </w:r>
    </w:p>
    <w:p w:rsidR="00361FDF" w:rsidRPr="0000671A" w:rsidRDefault="00361FDF" w:rsidP="000F22BC">
      <w:pPr>
        <w:tabs>
          <w:tab w:val="left" w:pos="1418"/>
        </w:tabs>
        <w:autoSpaceDN w:val="0"/>
        <w:adjustRightInd w:val="0"/>
        <w:ind w:left="14" w:firstLine="837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в) финансовое</w:t>
      </w:r>
      <w:r w:rsidRPr="0000671A">
        <w:rPr>
          <w:sz w:val="26"/>
          <w:szCs w:val="26"/>
          <w:shd w:val="clear" w:color="auto" w:fill="FFFFFF"/>
        </w:rPr>
        <w:t xml:space="preserve"> участие – </w:t>
      </w:r>
      <w:r w:rsidRPr="0000671A">
        <w:rPr>
          <w:sz w:val="26"/>
          <w:szCs w:val="26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>
        <w:rPr>
          <w:sz w:val="26"/>
          <w:szCs w:val="26"/>
        </w:rPr>
        <w:t>поселка Коренево</w:t>
      </w:r>
      <w:r w:rsidRPr="0000671A">
        <w:rPr>
          <w:sz w:val="26"/>
          <w:szCs w:val="26"/>
        </w:rPr>
        <w:t xml:space="preserve"> за счет участия заинтересованных лиц в размере не менее </w:t>
      </w:r>
      <w:r>
        <w:rPr>
          <w:sz w:val="26"/>
          <w:szCs w:val="26"/>
        </w:rPr>
        <w:t>5</w:t>
      </w:r>
      <w:r w:rsidRPr="0000671A">
        <w:rPr>
          <w:sz w:val="26"/>
          <w:szCs w:val="26"/>
        </w:rPr>
        <w:t xml:space="preserve"> процентов от общей стоимости соответствующего вида работ;</w:t>
      </w:r>
    </w:p>
    <w:p w:rsidR="00361FDF" w:rsidRPr="0000671A" w:rsidRDefault="00361FDF" w:rsidP="000F22BC">
      <w:pPr>
        <w:tabs>
          <w:tab w:val="left" w:pos="1418"/>
        </w:tabs>
        <w:autoSpaceDN w:val="0"/>
        <w:adjustRightInd w:val="0"/>
        <w:ind w:left="14" w:firstLine="837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г) общественная комиссия – комиссия, создаваемая в соответствии с постановлением Администрации </w:t>
      </w:r>
      <w:r>
        <w:rPr>
          <w:sz w:val="26"/>
          <w:szCs w:val="26"/>
        </w:rPr>
        <w:t>поселка Коренево</w:t>
      </w:r>
      <w:r w:rsidRPr="0000671A">
        <w:rPr>
          <w:sz w:val="26"/>
          <w:szCs w:val="26"/>
        </w:rPr>
        <w:t xml:space="preserve"> для рассмотрения и оценки предложений заинтересованных лиц, а также реализации контроля за реализацией Программы.</w:t>
      </w:r>
    </w:p>
    <w:p w:rsidR="00361FDF" w:rsidRPr="0000671A" w:rsidRDefault="00361FDF" w:rsidP="000F22BC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b/>
          <w:bCs/>
          <w:sz w:val="26"/>
          <w:szCs w:val="26"/>
          <w:shd w:val="clear" w:color="auto" w:fill="FFFFFF"/>
        </w:rPr>
      </w:pPr>
      <w:r w:rsidRPr="0000671A">
        <w:rPr>
          <w:b/>
          <w:bCs/>
          <w:sz w:val="26"/>
          <w:szCs w:val="26"/>
          <w:shd w:val="clear" w:color="auto" w:fill="FFFFFF"/>
        </w:rPr>
        <w:t>Порядок и форма участия (трудовое и (или) финансовое)</w:t>
      </w:r>
    </w:p>
    <w:p w:rsidR="00361FDF" w:rsidRPr="0000671A" w:rsidRDefault="00361FDF" w:rsidP="000F22BC">
      <w:pPr>
        <w:tabs>
          <w:tab w:val="left" w:pos="284"/>
        </w:tabs>
        <w:autoSpaceDN w:val="0"/>
        <w:adjustRightInd w:val="0"/>
        <w:jc w:val="center"/>
        <w:rPr>
          <w:b/>
          <w:bCs/>
          <w:sz w:val="26"/>
          <w:szCs w:val="26"/>
          <w:shd w:val="clear" w:color="auto" w:fill="FFFFFF"/>
        </w:rPr>
      </w:pPr>
      <w:r w:rsidRPr="0000671A">
        <w:rPr>
          <w:b/>
          <w:bCs/>
          <w:sz w:val="26"/>
          <w:szCs w:val="26"/>
          <w:shd w:val="clear" w:color="auto" w:fill="FFFFFF"/>
        </w:rPr>
        <w:t>заинтересованных лиц в выполнении работ</w:t>
      </w:r>
    </w:p>
    <w:p w:rsidR="00361FDF" w:rsidRPr="0000671A" w:rsidRDefault="00361FDF" w:rsidP="000F22BC">
      <w:pPr>
        <w:pStyle w:val="NormalWeb"/>
        <w:numPr>
          <w:ilvl w:val="1"/>
          <w:numId w:val="15"/>
        </w:numPr>
        <w:shd w:val="clear" w:color="auto" w:fill="FFFFFF"/>
        <w:spacing w:before="0" w:after="0"/>
        <w:ind w:left="0" w:firstLine="851"/>
        <w:jc w:val="both"/>
        <w:rPr>
          <w:rStyle w:val="apple-converted-space"/>
        </w:rPr>
      </w:pPr>
      <w:r w:rsidRPr="0000671A">
        <w:rPr>
          <w:rStyle w:val="apple-converted-space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361FDF" w:rsidRPr="0000671A" w:rsidRDefault="00361FDF" w:rsidP="000F22BC">
      <w:pPr>
        <w:pStyle w:val="NormalWeb"/>
        <w:numPr>
          <w:ilvl w:val="1"/>
          <w:numId w:val="15"/>
        </w:numPr>
        <w:shd w:val="clear" w:color="auto" w:fill="FFFFFF"/>
        <w:spacing w:before="0" w:after="0"/>
        <w:ind w:left="0" w:firstLine="851"/>
        <w:jc w:val="both"/>
        <w:rPr>
          <w:sz w:val="26"/>
          <w:szCs w:val="26"/>
        </w:rPr>
      </w:pPr>
      <w:r w:rsidRPr="0000671A">
        <w:rPr>
          <w:rStyle w:val="apple-converted-space"/>
        </w:rPr>
        <w:t xml:space="preserve">Организация трудового и (или) финансового участия </w:t>
      </w:r>
      <w:r w:rsidRPr="0000671A">
        <w:rPr>
          <w:sz w:val="26"/>
          <w:szCs w:val="26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361FDF" w:rsidRPr="0000671A" w:rsidRDefault="00361FDF" w:rsidP="000F22BC">
      <w:pPr>
        <w:pStyle w:val="NormalWeb"/>
        <w:numPr>
          <w:ilvl w:val="1"/>
          <w:numId w:val="15"/>
        </w:numPr>
        <w:shd w:val="clear" w:color="auto" w:fill="FFFFFF"/>
        <w:spacing w:before="0" w:after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361FDF" w:rsidRPr="0000671A" w:rsidRDefault="00361FDF" w:rsidP="000F22BC">
      <w:pPr>
        <w:pStyle w:val="NormalWeb"/>
        <w:numPr>
          <w:ilvl w:val="1"/>
          <w:numId w:val="15"/>
        </w:numPr>
        <w:shd w:val="clear" w:color="auto" w:fill="FFFFFF"/>
        <w:spacing w:before="0" w:after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>
        <w:rPr>
          <w:sz w:val="26"/>
          <w:szCs w:val="26"/>
        </w:rPr>
        <w:t>поселка Коренево</w:t>
      </w:r>
      <w:r w:rsidRPr="0000671A">
        <w:rPr>
          <w:sz w:val="26"/>
          <w:szCs w:val="26"/>
        </w:rPr>
        <w:t xml:space="preserve"> (далее - Администрация).</w:t>
      </w:r>
    </w:p>
    <w:p w:rsidR="00361FDF" w:rsidRPr="0000671A" w:rsidRDefault="00361FDF" w:rsidP="000F22BC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00671A">
        <w:rPr>
          <w:color w:val="auto"/>
          <w:sz w:val="26"/>
          <w:szCs w:val="26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361FDF" w:rsidRPr="0000671A" w:rsidRDefault="00361FDF" w:rsidP="000F22BC">
      <w:pPr>
        <w:pStyle w:val="Default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361FDF" w:rsidRPr="0000671A" w:rsidRDefault="00361FDF" w:rsidP="000F22BC">
      <w:pPr>
        <w:pStyle w:val="NormalWeb"/>
        <w:shd w:val="clear" w:color="auto" w:fill="FFFFFF"/>
        <w:spacing w:before="0" w:after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361FDF" w:rsidRPr="0000671A" w:rsidRDefault="00361FDF" w:rsidP="000F22BC">
      <w:pPr>
        <w:pStyle w:val="NormalWeb"/>
        <w:shd w:val="clear" w:color="auto" w:fill="FFFFFF"/>
        <w:spacing w:before="0" w:after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361FDF" w:rsidRPr="0000671A" w:rsidRDefault="00361FDF" w:rsidP="000F22BC">
      <w:pPr>
        <w:pStyle w:val="NormalWeb"/>
        <w:numPr>
          <w:ilvl w:val="1"/>
          <w:numId w:val="15"/>
        </w:numPr>
        <w:shd w:val="clear" w:color="auto" w:fill="FFFFFF"/>
        <w:spacing w:before="0" w:after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361FDF" w:rsidRPr="0000671A" w:rsidRDefault="00361FDF" w:rsidP="000F22BC">
      <w:pPr>
        <w:numPr>
          <w:ilvl w:val="0"/>
          <w:numId w:val="15"/>
        </w:numPr>
        <w:tabs>
          <w:tab w:val="left" w:pos="284"/>
          <w:tab w:val="left" w:pos="1560"/>
          <w:tab w:val="left" w:pos="1843"/>
        </w:tabs>
        <w:ind w:left="0" w:firstLine="0"/>
        <w:jc w:val="center"/>
        <w:rPr>
          <w:b/>
          <w:bCs/>
          <w:sz w:val="26"/>
          <w:szCs w:val="26"/>
        </w:rPr>
      </w:pPr>
      <w:r w:rsidRPr="0000671A">
        <w:rPr>
          <w:b/>
          <w:bCs/>
          <w:sz w:val="26"/>
          <w:szCs w:val="26"/>
        </w:rPr>
        <w:t>Условия аккумулирования и расходования средств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Администрации </w:t>
      </w:r>
      <w:r>
        <w:rPr>
          <w:sz w:val="26"/>
          <w:szCs w:val="26"/>
        </w:rPr>
        <w:t>поселка Коренево</w:t>
      </w:r>
      <w:r w:rsidRPr="0000671A">
        <w:rPr>
          <w:sz w:val="26"/>
          <w:szCs w:val="26"/>
        </w:rPr>
        <w:t xml:space="preserve"> - Администрации. </w:t>
      </w:r>
    </w:p>
    <w:p w:rsidR="00361FDF" w:rsidRPr="0000671A" w:rsidRDefault="00361FDF" w:rsidP="000F22BC">
      <w:pPr>
        <w:pStyle w:val="ListParagraph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0671A">
        <w:rPr>
          <w:rFonts w:ascii="Times New Roman" w:hAnsi="Times New Roman" w:cs="Times New Roman"/>
          <w:sz w:val="26"/>
          <w:szCs w:val="26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00671A">
        <w:rPr>
          <w:rFonts w:ascii="Times New Roman" w:hAnsi="Times New Roman" w:cs="Times New Roman"/>
          <w:sz w:val="26"/>
          <w:szCs w:val="26"/>
        </w:rPr>
        <w:t>Администрацией</w:t>
      </w:r>
      <w:r w:rsidRPr="0000671A">
        <w:rPr>
          <w:rFonts w:ascii="Times New Roman" w:hAnsi="Times New Roman" w:cs="Times New Roman"/>
          <w:sz w:val="26"/>
          <w:szCs w:val="26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361FDF" w:rsidRPr="0000671A" w:rsidRDefault="00361FDF" w:rsidP="000F22BC">
      <w:pPr>
        <w:autoSpaceDN w:val="0"/>
        <w:adjustRightInd w:val="0"/>
        <w:ind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 проекте, и составляет не менее 5 процентов от общей стоимости соответствующего вида работ из дополнительного перечня работ.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361FDF" w:rsidRPr="0000671A" w:rsidRDefault="00361FDF" w:rsidP="000F22BC">
      <w:pPr>
        <w:autoSpaceDN w:val="0"/>
        <w:adjustRightInd w:val="0"/>
        <w:ind w:firstLine="851"/>
        <w:jc w:val="both"/>
        <w:rPr>
          <w:color w:val="000000"/>
          <w:sz w:val="26"/>
          <w:szCs w:val="26"/>
        </w:rPr>
      </w:pPr>
      <w:r w:rsidRPr="0000671A">
        <w:rPr>
          <w:color w:val="000000"/>
          <w:sz w:val="26"/>
          <w:szCs w:val="26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361FDF" w:rsidRPr="0000671A" w:rsidRDefault="00361FDF" w:rsidP="000F22BC">
      <w:pPr>
        <w:autoSpaceDN w:val="0"/>
        <w:adjustRightInd w:val="0"/>
        <w:ind w:firstLine="851"/>
        <w:jc w:val="both"/>
        <w:rPr>
          <w:color w:val="000000"/>
          <w:sz w:val="26"/>
          <w:szCs w:val="26"/>
        </w:rPr>
      </w:pPr>
      <w:r w:rsidRPr="0000671A">
        <w:rPr>
          <w:color w:val="000000"/>
          <w:sz w:val="26"/>
          <w:szCs w:val="26"/>
        </w:rPr>
        <w:t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каждого года Программы в порядке и на условиях, определенных соглашением.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Денежные средства считаются поступившими в доход бюджета </w:t>
      </w:r>
      <w:r>
        <w:rPr>
          <w:sz w:val="26"/>
          <w:szCs w:val="26"/>
        </w:rPr>
        <w:t>Администрации поселка Коренево</w:t>
      </w:r>
      <w:r w:rsidRPr="0000671A">
        <w:rPr>
          <w:sz w:val="26"/>
          <w:szCs w:val="26"/>
        </w:rPr>
        <w:t xml:space="preserve"> с момента их зачисления на лицевой счет Администрации.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361FDF" w:rsidRPr="0000671A" w:rsidRDefault="00361FDF" w:rsidP="000F22BC">
      <w:pPr>
        <w:autoSpaceDN w:val="0"/>
        <w:adjustRightInd w:val="0"/>
        <w:ind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tabs>
          <w:tab w:val="left" w:pos="1276"/>
        </w:tabs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361FDF" w:rsidRPr="0000671A" w:rsidRDefault="00361FDF" w:rsidP="000F22BC">
      <w:pPr>
        <w:widowControl w:val="0"/>
        <w:numPr>
          <w:ilvl w:val="1"/>
          <w:numId w:val="15"/>
        </w:numPr>
        <w:suppressAutoHyphens/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</w:p>
    <w:p w:rsidR="00361FDF" w:rsidRPr="00AE3448" w:rsidRDefault="00361FDF" w:rsidP="000F22BC">
      <w:pPr>
        <w:jc w:val="both"/>
        <w:rPr>
          <w:sz w:val="28"/>
          <w:szCs w:val="28"/>
        </w:rPr>
      </w:pPr>
      <w:r w:rsidRPr="0000671A">
        <w:rPr>
          <w:sz w:val="26"/>
          <w:szCs w:val="26"/>
        </w:rPr>
        <w:t xml:space="preserve">            3.11 Ежемесячную отчетность размещать на официальном сайте Администрации</w:t>
      </w:r>
      <w:r>
        <w:rPr>
          <w:sz w:val="26"/>
          <w:szCs w:val="26"/>
        </w:rPr>
        <w:t xml:space="preserve"> поселка Коренево</w:t>
      </w:r>
      <w:r w:rsidRPr="0000671A">
        <w:rPr>
          <w:sz w:val="26"/>
          <w:szCs w:val="26"/>
        </w:rPr>
        <w:t xml:space="preserve"> в сети «Интернет» и направлять на рассмотрение в общественную комиссию</w:t>
      </w:r>
      <w:r>
        <w:rPr>
          <w:sz w:val="28"/>
          <w:szCs w:val="28"/>
        </w:rPr>
        <w:t xml:space="preserve">. </w:t>
      </w:r>
      <w:r w:rsidRPr="00AE3448">
        <w:rPr>
          <w:sz w:val="28"/>
          <w:szCs w:val="28"/>
        </w:rPr>
        <w:br w:type="page"/>
      </w:r>
    </w:p>
    <w:p w:rsidR="00361FDF" w:rsidRPr="0000671A" w:rsidRDefault="00361FDF" w:rsidP="000F22B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bookmarkStart w:id="2" w:name="Par46"/>
      <w:bookmarkEnd w:id="2"/>
      <w:r w:rsidRPr="0000671A">
        <w:rPr>
          <w:rFonts w:ascii="Times New Roman" w:hAnsi="Times New Roman" w:cs="Times New Roman"/>
          <w:sz w:val="26"/>
          <w:szCs w:val="26"/>
        </w:rPr>
        <w:t>Приложение №11</w:t>
      </w:r>
    </w:p>
    <w:p w:rsidR="00361FDF" w:rsidRPr="00714A86" w:rsidRDefault="00361FDF" w:rsidP="000F22BC">
      <w:pPr>
        <w:pStyle w:val="Title"/>
        <w:ind w:firstLine="672"/>
        <w:jc w:val="right"/>
        <w:rPr>
          <w:sz w:val="26"/>
          <w:szCs w:val="26"/>
        </w:rPr>
      </w:pPr>
      <w:r w:rsidRPr="00714A86">
        <w:rPr>
          <w:sz w:val="26"/>
          <w:szCs w:val="26"/>
        </w:rPr>
        <w:t>к муниципальной программе</w:t>
      </w: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 w:rsidRPr="0000671A">
        <w:rPr>
          <w:sz w:val="26"/>
          <w:szCs w:val="26"/>
        </w:rPr>
        <w:t xml:space="preserve"> «Формирование современной городской</w:t>
      </w: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среды на территории поселка Коренево</w:t>
      </w:r>
      <w:r w:rsidRPr="0000671A">
        <w:rPr>
          <w:sz w:val="26"/>
          <w:szCs w:val="26"/>
        </w:rPr>
        <w:t xml:space="preserve"> на 2018-2022 г</w:t>
      </w:r>
      <w:r>
        <w:rPr>
          <w:sz w:val="26"/>
          <w:szCs w:val="26"/>
        </w:rPr>
        <w:t>.г.</w:t>
      </w:r>
      <w:r w:rsidRPr="0000671A">
        <w:rPr>
          <w:sz w:val="26"/>
          <w:szCs w:val="26"/>
        </w:rPr>
        <w:t>»</w:t>
      </w: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0671A">
        <w:rPr>
          <w:b/>
          <w:bCs/>
          <w:sz w:val="26"/>
          <w:szCs w:val="26"/>
        </w:rPr>
        <w:t>Порядок</w:t>
      </w: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0671A">
        <w:rPr>
          <w:b/>
          <w:bCs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361FDF" w:rsidRPr="0000671A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6"/>
          <w:szCs w:val="26"/>
        </w:rPr>
      </w:pPr>
      <w:r w:rsidRPr="0000671A">
        <w:rPr>
          <w:b/>
          <w:bCs/>
          <w:sz w:val="26"/>
          <w:szCs w:val="26"/>
        </w:rPr>
        <w:t xml:space="preserve">включенных в муниципальную </w:t>
      </w:r>
      <w:r>
        <w:rPr>
          <w:b/>
          <w:bCs/>
          <w:sz w:val="26"/>
          <w:szCs w:val="26"/>
        </w:rPr>
        <w:t>п</w:t>
      </w:r>
      <w:r w:rsidRPr="0000671A">
        <w:rPr>
          <w:b/>
          <w:bCs/>
          <w:sz w:val="26"/>
          <w:szCs w:val="26"/>
        </w:rPr>
        <w:t>рограмму на 2018-2022 годы</w:t>
      </w:r>
    </w:p>
    <w:p w:rsidR="00361FDF" w:rsidRPr="00AE3448" w:rsidRDefault="00361FDF" w:rsidP="000F22BC">
      <w:pPr>
        <w:widowControl w:val="0"/>
        <w:autoSpaceDE w:val="0"/>
        <w:autoSpaceDN w:val="0"/>
        <w:adjustRightInd w:val="0"/>
        <w:ind w:firstLine="491"/>
        <w:jc w:val="center"/>
        <w:rPr>
          <w:b/>
          <w:bCs/>
          <w:sz w:val="28"/>
          <w:szCs w:val="28"/>
        </w:rPr>
      </w:pP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формирования современной городской среды на территории </w:t>
      </w:r>
      <w:r>
        <w:rPr>
          <w:sz w:val="26"/>
          <w:szCs w:val="26"/>
        </w:rPr>
        <w:t>поселка Коренево</w:t>
      </w:r>
      <w:r w:rsidRPr="0000671A">
        <w:rPr>
          <w:sz w:val="26"/>
          <w:szCs w:val="26"/>
        </w:rPr>
        <w:t xml:space="preserve"> (далее - Порядок).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2. Для целей Порядка применяются следующие понятия:</w:t>
      </w:r>
    </w:p>
    <w:p w:rsidR="00361FDF" w:rsidRPr="0000671A" w:rsidRDefault="00361FDF" w:rsidP="000F22BC">
      <w:pPr>
        <w:pStyle w:val="NormalWeb"/>
        <w:spacing w:before="0" w:after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361FDF" w:rsidRPr="0000671A" w:rsidRDefault="00361FDF" w:rsidP="000F22B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671A">
        <w:rPr>
          <w:rFonts w:ascii="Times New Roman" w:hAnsi="Times New Roman" w:cs="Times New Roman"/>
          <w:sz w:val="26"/>
          <w:szCs w:val="26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3. Разработка дизайн - проекта обеспечивается </w:t>
      </w:r>
      <w:r>
        <w:rPr>
          <w:sz w:val="26"/>
          <w:szCs w:val="26"/>
        </w:rPr>
        <w:t>Администрацией поселка Коренево</w:t>
      </w:r>
      <w:r w:rsidRPr="0000671A">
        <w:rPr>
          <w:sz w:val="26"/>
          <w:szCs w:val="26"/>
        </w:rPr>
        <w:t>,  заинтересованными лицами (далее - уполномоченные органы).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361FDF" w:rsidRPr="0000671A" w:rsidRDefault="00361FDF" w:rsidP="000F22BC">
      <w:pPr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361FDF" w:rsidRPr="0000671A" w:rsidRDefault="00361FDF" w:rsidP="000F22BC">
      <w:pPr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Содержание дизайн- 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6. Разработка дизайн- проекта осуществляется с учетом местных нормативов градостроительного проектирования муниципального образования </w:t>
      </w:r>
      <w:r>
        <w:rPr>
          <w:sz w:val="26"/>
          <w:szCs w:val="26"/>
        </w:rPr>
        <w:t>«поселок Коренево» Кореневского района Курской области</w:t>
      </w:r>
      <w:r w:rsidRPr="0000671A">
        <w:rPr>
          <w:sz w:val="26"/>
          <w:szCs w:val="26"/>
        </w:rPr>
        <w:t>.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6. Разработка дизайн - проекта включает следующие стадии: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6.2. разработка дизайн - проекта;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6.3. согласование дизайн- проекта благоустройства дворовой территории с представителем заинтересованных лиц;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6.4. утверждение дизайн- проекта общественной муниципальной комиссией.</w:t>
      </w:r>
    </w:p>
    <w:p w:rsidR="00361FDF" w:rsidRPr="0000671A" w:rsidRDefault="00361FDF" w:rsidP="000F22BC">
      <w:pPr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7. Представитель заинтересованных лиц обязан рассмотреть представленный дизайн-проект в срок не превышающий трех календарных дней с момента его получения и представить в Администрацию </w:t>
      </w:r>
      <w:r>
        <w:rPr>
          <w:sz w:val="26"/>
          <w:szCs w:val="26"/>
        </w:rPr>
        <w:t>поселка Коренево</w:t>
      </w:r>
      <w:r w:rsidRPr="0000671A">
        <w:rPr>
          <w:sz w:val="26"/>
          <w:szCs w:val="26"/>
        </w:rPr>
        <w:t xml:space="preserve"> согласованный дизайн-проект или мотивированные замечания.</w:t>
      </w:r>
    </w:p>
    <w:p w:rsidR="00361FDF" w:rsidRPr="0000671A" w:rsidRDefault="00361FDF" w:rsidP="000F22BC">
      <w:pPr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 xml:space="preserve">В случае не урегулирования замечаний, Администрация </w:t>
      </w:r>
      <w:r>
        <w:rPr>
          <w:sz w:val="26"/>
          <w:szCs w:val="26"/>
        </w:rPr>
        <w:t>поселка Коренево</w:t>
      </w:r>
      <w:r w:rsidRPr="0000671A">
        <w:rPr>
          <w:sz w:val="26"/>
          <w:szCs w:val="26"/>
        </w:rPr>
        <w:t xml:space="preserve">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361FDF" w:rsidRPr="0000671A" w:rsidRDefault="00361FDF" w:rsidP="000F22BC">
      <w:pPr>
        <w:autoSpaceDN w:val="0"/>
        <w:adjustRightInd w:val="0"/>
        <w:ind w:firstLine="709"/>
        <w:jc w:val="both"/>
        <w:rPr>
          <w:sz w:val="26"/>
          <w:szCs w:val="26"/>
        </w:rPr>
      </w:pPr>
      <w:r w:rsidRPr="0000671A">
        <w:rPr>
          <w:sz w:val="26"/>
          <w:szCs w:val="26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361FDF" w:rsidRPr="0000671A" w:rsidRDefault="00361FDF" w:rsidP="000F22BC">
      <w:pPr>
        <w:tabs>
          <w:tab w:val="left" w:pos="720"/>
          <w:tab w:val="left" w:pos="1980"/>
        </w:tabs>
        <w:ind w:right="97"/>
        <w:rPr>
          <w:sz w:val="26"/>
          <w:szCs w:val="26"/>
        </w:rPr>
      </w:pPr>
      <w:r w:rsidRPr="0000671A">
        <w:rPr>
          <w:sz w:val="26"/>
          <w:szCs w:val="26"/>
        </w:rPr>
        <w:t xml:space="preserve">           9.Обеспечить видеозаписи процесса обсуждения и опубликовать данную информацию на официальном сайте Администрации </w:t>
      </w:r>
      <w:r>
        <w:rPr>
          <w:sz w:val="26"/>
          <w:szCs w:val="26"/>
        </w:rPr>
        <w:t>поселка Коренево</w:t>
      </w:r>
      <w:r w:rsidRPr="0000671A">
        <w:rPr>
          <w:sz w:val="26"/>
          <w:szCs w:val="26"/>
        </w:rPr>
        <w:t xml:space="preserve"> в сети «Интернет»</w:t>
      </w:r>
    </w:p>
    <w:p w:rsidR="00361FDF" w:rsidRPr="00A764FF" w:rsidRDefault="00361FDF" w:rsidP="00253E97">
      <w:pPr>
        <w:spacing w:after="240"/>
        <w:jc w:val="center"/>
        <w:rPr>
          <w:color w:val="000000"/>
          <w:sz w:val="36"/>
          <w:szCs w:val="36"/>
        </w:rPr>
      </w:pPr>
    </w:p>
    <w:p w:rsidR="00361FDF" w:rsidRPr="005A5239" w:rsidRDefault="00361FDF" w:rsidP="00DB354E">
      <w:pPr>
        <w:pStyle w:val="Default"/>
        <w:rPr>
          <w:sz w:val="28"/>
          <w:szCs w:val="28"/>
        </w:rPr>
      </w:pPr>
    </w:p>
    <w:sectPr w:rsidR="00361FDF" w:rsidRPr="005A5239" w:rsidSect="00C74204">
      <w:headerReference w:type="default" r:id="rId42"/>
      <w:pgSz w:w="11906" w:h="16838"/>
      <w:pgMar w:top="719" w:right="906" w:bottom="719" w:left="1600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FDF" w:rsidRDefault="00361FDF">
      <w:r>
        <w:separator/>
      </w:r>
    </w:p>
  </w:endnote>
  <w:endnote w:type="continuationSeparator" w:id="0">
    <w:p w:rsidR="00361FDF" w:rsidRDefault="00361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FDF" w:rsidRDefault="00361FDF">
      <w:r>
        <w:separator/>
      </w:r>
    </w:p>
  </w:footnote>
  <w:footnote w:type="continuationSeparator" w:id="0">
    <w:p w:rsidR="00361FDF" w:rsidRDefault="00361F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FDF" w:rsidRPr="00DC6AFE" w:rsidRDefault="00361FDF" w:rsidP="00790F31">
    <w:pPr>
      <w:pStyle w:val="Header"/>
      <w:framePr w:wrap="auto" w:vAnchor="text" w:hAnchor="margin" w:xAlign="center" w:y="1"/>
      <w:rPr>
        <w:rStyle w:val="PageNumber"/>
        <w:sz w:val="24"/>
        <w:szCs w:val="24"/>
      </w:rPr>
    </w:pPr>
    <w:r w:rsidRPr="00DC6AFE">
      <w:rPr>
        <w:rStyle w:val="PageNumber"/>
        <w:sz w:val="24"/>
        <w:szCs w:val="24"/>
      </w:rPr>
      <w:fldChar w:fldCharType="begin"/>
    </w:r>
    <w:r w:rsidRPr="00DC6AFE">
      <w:rPr>
        <w:rStyle w:val="PageNumber"/>
        <w:sz w:val="24"/>
        <w:szCs w:val="24"/>
      </w:rPr>
      <w:instrText xml:space="preserve">PAGE  </w:instrText>
    </w:r>
    <w:r w:rsidRPr="00DC6AFE"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39</w:t>
    </w:r>
    <w:r w:rsidRPr="00DC6AFE">
      <w:rPr>
        <w:rStyle w:val="PageNumber"/>
        <w:sz w:val="24"/>
        <w:szCs w:val="24"/>
      </w:rPr>
      <w:fldChar w:fldCharType="end"/>
    </w:r>
  </w:p>
  <w:p w:rsidR="00361FDF" w:rsidRDefault="00361FDF" w:rsidP="004817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  <w:szCs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  <w:szCs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  <w:szCs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  <w:szCs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  <w:szCs w:val="28"/>
      </w:rPr>
    </w:lvl>
  </w:abstractNum>
  <w:abstractNum w:abstractNumId="3">
    <w:nsid w:val="20E476D5"/>
    <w:multiLevelType w:val="multilevel"/>
    <w:tmpl w:val="F5AEA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4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0" w:hanging="720"/>
      </w:pPr>
      <w:rPr>
        <w:rFonts w:ascii="Times New Roman" w:hAnsi="Times New Roman" w:cs="Times New Roman" w:hint="default"/>
        <w:b w:val="0"/>
        <w:bCs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9"/>
  </w:num>
  <w:num w:numId="12">
    <w:abstractNumId w:val="14"/>
  </w:num>
  <w:num w:numId="13">
    <w:abstractNumId w:val="4"/>
  </w:num>
  <w:num w:numId="14">
    <w:abstractNumId w:val="15"/>
  </w:num>
  <w:num w:numId="15">
    <w:abstractNumId w:val="10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6E31"/>
    <w:rsid w:val="00001FEA"/>
    <w:rsid w:val="00002BBD"/>
    <w:rsid w:val="00004BB1"/>
    <w:rsid w:val="000056CC"/>
    <w:rsid w:val="0000671A"/>
    <w:rsid w:val="00011771"/>
    <w:rsid w:val="00011F85"/>
    <w:rsid w:val="00014316"/>
    <w:rsid w:val="000150F5"/>
    <w:rsid w:val="0001667F"/>
    <w:rsid w:val="00016B41"/>
    <w:rsid w:val="00017B5F"/>
    <w:rsid w:val="00021C80"/>
    <w:rsid w:val="00024449"/>
    <w:rsid w:val="000256E4"/>
    <w:rsid w:val="00026C13"/>
    <w:rsid w:val="00030CF5"/>
    <w:rsid w:val="00031A6B"/>
    <w:rsid w:val="00032B80"/>
    <w:rsid w:val="000339D3"/>
    <w:rsid w:val="00034ACC"/>
    <w:rsid w:val="00034BFF"/>
    <w:rsid w:val="000355DA"/>
    <w:rsid w:val="000360AF"/>
    <w:rsid w:val="00040165"/>
    <w:rsid w:val="000405AA"/>
    <w:rsid w:val="000473AE"/>
    <w:rsid w:val="00047FB2"/>
    <w:rsid w:val="0005058B"/>
    <w:rsid w:val="00050858"/>
    <w:rsid w:val="00053941"/>
    <w:rsid w:val="00053BEA"/>
    <w:rsid w:val="00054456"/>
    <w:rsid w:val="00054531"/>
    <w:rsid w:val="000545A7"/>
    <w:rsid w:val="000557E2"/>
    <w:rsid w:val="00055D2C"/>
    <w:rsid w:val="00056827"/>
    <w:rsid w:val="000621BD"/>
    <w:rsid w:val="00063D91"/>
    <w:rsid w:val="0006408A"/>
    <w:rsid w:val="00064DF3"/>
    <w:rsid w:val="00070128"/>
    <w:rsid w:val="00071299"/>
    <w:rsid w:val="0007218B"/>
    <w:rsid w:val="0007720C"/>
    <w:rsid w:val="0007797E"/>
    <w:rsid w:val="000808BE"/>
    <w:rsid w:val="00082008"/>
    <w:rsid w:val="00086596"/>
    <w:rsid w:val="0009180F"/>
    <w:rsid w:val="00092494"/>
    <w:rsid w:val="000A0559"/>
    <w:rsid w:val="000A457F"/>
    <w:rsid w:val="000A58F2"/>
    <w:rsid w:val="000A668B"/>
    <w:rsid w:val="000A715A"/>
    <w:rsid w:val="000A72C8"/>
    <w:rsid w:val="000B7AB2"/>
    <w:rsid w:val="000C338B"/>
    <w:rsid w:val="000C4130"/>
    <w:rsid w:val="000C5FFC"/>
    <w:rsid w:val="000D0E99"/>
    <w:rsid w:val="000D4802"/>
    <w:rsid w:val="000D5505"/>
    <w:rsid w:val="000D5F65"/>
    <w:rsid w:val="000D72E6"/>
    <w:rsid w:val="000E1E7C"/>
    <w:rsid w:val="000E255E"/>
    <w:rsid w:val="000E2B7B"/>
    <w:rsid w:val="000E3B81"/>
    <w:rsid w:val="000E61E3"/>
    <w:rsid w:val="000F1634"/>
    <w:rsid w:val="000F22BC"/>
    <w:rsid w:val="000F2BDE"/>
    <w:rsid w:val="000F54B0"/>
    <w:rsid w:val="000F7178"/>
    <w:rsid w:val="00100631"/>
    <w:rsid w:val="001014FE"/>
    <w:rsid w:val="00101E30"/>
    <w:rsid w:val="00102B4D"/>
    <w:rsid w:val="00103E93"/>
    <w:rsid w:val="00104081"/>
    <w:rsid w:val="00105EF6"/>
    <w:rsid w:val="001062F1"/>
    <w:rsid w:val="001108C5"/>
    <w:rsid w:val="00116F72"/>
    <w:rsid w:val="00117D2A"/>
    <w:rsid w:val="00120890"/>
    <w:rsid w:val="00120B1D"/>
    <w:rsid w:val="00122B03"/>
    <w:rsid w:val="00123872"/>
    <w:rsid w:val="00123BFA"/>
    <w:rsid w:val="00127890"/>
    <w:rsid w:val="00133787"/>
    <w:rsid w:val="001345FC"/>
    <w:rsid w:val="00137C84"/>
    <w:rsid w:val="0015146C"/>
    <w:rsid w:val="00151FC6"/>
    <w:rsid w:val="00153E9D"/>
    <w:rsid w:val="00153EC0"/>
    <w:rsid w:val="00155132"/>
    <w:rsid w:val="0015585E"/>
    <w:rsid w:val="001559B7"/>
    <w:rsid w:val="0016349F"/>
    <w:rsid w:val="00163F49"/>
    <w:rsid w:val="0016458C"/>
    <w:rsid w:val="00165A33"/>
    <w:rsid w:val="00165D1D"/>
    <w:rsid w:val="00166FFC"/>
    <w:rsid w:val="00170E48"/>
    <w:rsid w:val="001721CF"/>
    <w:rsid w:val="001722F9"/>
    <w:rsid w:val="001749D4"/>
    <w:rsid w:val="00175230"/>
    <w:rsid w:val="00175EB5"/>
    <w:rsid w:val="0018238C"/>
    <w:rsid w:val="00183D6C"/>
    <w:rsid w:val="001843F2"/>
    <w:rsid w:val="00185487"/>
    <w:rsid w:val="00186740"/>
    <w:rsid w:val="00186E13"/>
    <w:rsid w:val="001901BA"/>
    <w:rsid w:val="001907B1"/>
    <w:rsid w:val="00191611"/>
    <w:rsid w:val="00193BD6"/>
    <w:rsid w:val="001B0471"/>
    <w:rsid w:val="001B195A"/>
    <w:rsid w:val="001B3384"/>
    <w:rsid w:val="001B3D75"/>
    <w:rsid w:val="001B4D3F"/>
    <w:rsid w:val="001B543F"/>
    <w:rsid w:val="001C0598"/>
    <w:rsid w:val="001C234B"/>
    <w:rsid w:val="001C382C"/>
    <w:rsid w:val="001C5BD4"/>
    <w:rsid w:val="001C5C4F"/>
    <w:rsid w:val="001D1D65"/>
    <w:rsid w:val="001D3E5B"/>
    <w:rsid w:val="001D4E70"/>
    <w:rsid w:val="001D6DE2"/>
    <w:rsid w:val="001E0CDD"/>
    <w:rsid w:val="001E1AA9"/>
    <w:rsid w:val="001E223B"/>
    <w:rsid w:val="001E24A0"/>
    <w:rsid w:val="001E49A8"/>
    <w:rsid w:val="001E548E"/>
    <w:rsid w:val="001E5964"/>
    <w:rsid w:val="001E6736"/>
    <w:rsid w:val="001F0A7E"/>
    <w:rsid w:val="001F4394"/>
    <w:rsid w:val="001F44CE"/>
    <w:rsid w:val="001F6016"/>
    <w:rsid w:val="001F7943"/>
    <w:rsid w:val="00202CE1"/>
    <w:rsid w:val="002045B3"/>
    <w:rsid w:val="002063B5"/>
    <w:rsid w:val="00207DF7"/>
    <w:rsid w:val="00211CBC"/>
    <w:rsid w:val="00214DB4"/>
    <w:rsid w:val="002230FA"/>
    <w:rsid w:val="00224ACF"/>
    <w:rsid w:val="00226516"/>
    <w:rsid w:val="00227748"/>
    <w:rsid w:val="00232069"/>
    <w:rsid w:val="002322B1"/>
    <w:rsid w:val="00233BFF"/>
    <w:rsid w:val="00233E20"/>
    <w:rsid w:val="00234785"/>
    <w:rsid w:val="002404C1"/>
    <w:rsid w:val="002417E7"/>
    <w:rsid w:val="00241CE2"/>
    <w:rsid w:val="00242613"/>
    <w:rsid w:val="00243EBB"/>
    <w:rsid w:val="002469F5"/>
    <w:rsid w:val="00251F41"/>
    <w:rsid w:val="00252724"/>
    <w:rsid w:val="00252CE5"/>
    <w:rsid w:val="00253E97"/>
    <w:rsid w:val="002565AA"/>
    <w:rsid w:val="00260B69"/>
    <w:rsid w:val="00260C4F"/>
    <w:rsid w:val="00260E3E"/>
    <w:rsid w:val="00261686"/>
    <w:rsid w:val="00262EF3"/>
    <w:rsid w:val="002648E6"/>
    <w:rsid w:val="002652E4"/>
    <w:rsid w:val="0026558F"/>
    <w:rsid w:val="002721FD"/>
    <w:rsid w:val="00272649"/>
    <w:rsid w:val="00272BF6"/>
    <w:rsid w:val="00273C4E"/>
    <w:rsid w:val="00275947"/>
    <w:rsid w:val="00281587"/>
    <w:rsid w:val="00281DF5"/>
    <w:rsid w:val="002820AA"/>
    <w:rsid w:val="0028344B"/>
    <w:rsid w:val="00283AB5"/>
    <w:rsid w:val="0028654E"/>
    <w:rsid w:val="0028683C"/>
    <w:rsid w:val="00290BC1"/>
    <w:rsid w:val="00295C60"/>
    <w:rsid w:val="002970B3"/>
    <w:rsid w:val="00297CB8"/>
    <w:rsid w:val="002A61C6"/>
    <w:rsid w:val="002A6E31"/>
    <w:rsid w:val="002B33D0"/>
    <w:rsid w:val="002B6D79"/>
    <w:rsid w:val="002C08B7"/>
    <w:rsid w:val="002C1BF4"/>
    <w:rsid w:val="002C1DFC"/>
    <w:rsid w:val="002C48A4"/>
    <w:rsid w:val="002C775A"/>
    <w:rsid w:val="002D097B"/>
    <w:rsid w:val="002D296E"/>
    <w:rsid w:val="002D4AEA"/>
    <w:rsid w:val="002E0E8E"/>
    <w:rsid w:val="002E0FCC"/>
    <w:rsid w:val="002E22C9"/>
    <w:rsid w:val="002E274B"/>
    <w:rsid w:val="002E3F0D"/>
    <w:rsid w:val="002E4322"/>
    <w:rsid w:val="002E5A3C"/>
    <w:rsid w:val="002E5EF5"/>
    <w:rsid w:val="002E6063"/>
    <w:rsid w:val="002E79B5"/>
    <w:rsid w:val="002F02BB"/>
    <w:rsid w:val="002F0E36"/>
    <w:rsid w:val="002F2EB8"/>
    <w:rsid w:val="002F42F9"/>
    <w:rsid w:val="0030275A"/>
    <w:rsid w:val="00302A94"/>
    <w:rsid w:val="003059A5"/>
    <w:rsid w:val="003059E4"/>
    <w:rsid w:val="00311CC9"/>
    <w:rsid w:val="0031575A"/>
    <w:rsid w:val="003158E6"/>
    <w:rsid w:val="00315D79"/>
    <w:rsid w:val="0031677F"/>
    <w:rsid w:val="003168B8"/>
    <w:rsid w:val="00317E99"/>
    <w:rsid w:val="003216A6"/>
    <w:rsid w:val="003276F2"/>
    <w:rsid w:val="00333577"/>
    <w:rsid w:val="00333FEC"/>
    <w:rsid w:val="0033408A"/>
    <w:rsid w:val="00335925"/>
    <w:rsid w:val="00342252"/>
    <w:rsid w:val="00342581"/>
    <w:rsid w:val="003438C0"/>
    <w:rsid w:val="00344D3C"/>
    <w:rsid w:val="003469E2"/>
    <w:rsid w:val="00353FF8"/>
    <w:rsid w:val="00355160"/>
    <w:rsid w:val="00355FB2"/>
    <w:rsid w:val="0036173A"/>
    <w:rsid w:val="00361FDF"/>
    <w:rsid w:val="00365E4E"/>
    <w:rsid w:val="00367715"/>
    <w:rsid w:val="00367FC3"/>
    <w:rsid w:val="00370B82"/>
    <w:rsid w:val="00370E9D"/>
    <w:rsid w:val="00373BCB"/>
    <w:rsid w:val="00374610"/>
    <w:rsid w:val="00376146"/>
    <w:rsid w:val="00376A4E"/>
    <w:rsid w:val="00376AA4"/>
    <w:rsid w:val="0038136D"/>
    <w:rsid w:val="00381ECF"/>
    <w:rsid w:val="00382AFC"/>
    <w:rsid w:val="00384122"/>
    <w:rsid w:val="00385AF8"/>
    <w:rsid w:val="0039358E"/>
    <w:rsid w:val="00393B6A"/>
    <w:rsid w:val="00395139"/>
    <w:rsid w:val="003956DB"/>
    <w:rsid w:val="00395B5B"/>
    <w:rsid w:val="003967A4"/>
    <w:rsid w:val="00397324"/>
    <w:rsid w:val="003A0EAF"/>
    <w:rsid w:val="003A2681"/>
    <w:rsid w:val="003A5F37"/>
    <w:rsid w:val="003B0F73"/>
    <w:rsid w:val="003B22B9"/>
    <w:rsid w:val="003B4940"/>
    <w:rsid w:val="003B5870"/>
    <w:rsid w:val="003C0469"/>
    <w:rsid w:val="003C0F39"/>
    <w:rsid w:val="003C294F"/>
    <w:rsid w:val="003C43BE"/>
    <w:rsid w:val="003C5247"/>
    <w:rsid w:val="003D15FA"/>
    <w:rsid w:val="003D1754"/>
    <w:rsid w:val="003D2486"/>
    <w:rsid w:val="003D2C82"/>
    <w:rsid w:val="003D37EF"/>
    <w:rsid w:val="003D75BB"/>
    <w:rsid w:val="003E09EF"/>
    <w:rsid w:val="003E49DF"/>
    <w:rsid w:val="003F26D6"/>
    <w:rsid w:val="003F40EC"/>
    <w:rsid w:val="004000F2"/>
    <w:rsid w:val="00400A4F"/>
    <w:rsid w:val="00402234"/>
    <w:rsid w:val="0040295E"/>
    <w:rsid w:val="004033F0"/>
    <w:rsid w:val="00404275"/>
    <w:rsid w:val="00404DCC"/>
    <w:rsid w:val="0040673F"/>
    <w:rsid w:val="00411994"/>
    <w:rsid w:val="00411AE4"/>
    <w:rsid w:val="00411CEA"/>
    <w:rsid w:val="00413A11"/>
    <w:rsid w:val="00413BF8"/>
    <w:rsid w:val="00413DCF"/>
    <w:rsid w:val="00413E00"/>
    <w:rsid w:val="004152A4"/>
    <w:rsid w:val="00415BC5"/>
    <w:rsid w:val="0042138D"/>
    <w:rsid w:val="00422C77"/>
    <w:rsid w:val="00422DAD"/>
    <w:rsid w:val="0042364F"/>
    <w:rsid w:val="004236B2"/>
    <w:rsid w:val="0042372B"/>
    <w:rsid w:val="004351B7"/>
    <w:rsid w:val="00436C82"/>
    <w:rsid w:val="004413D4"/>
    <w:rsid w:val="004415E3"/>
    <w:rsid w:val="00441DE3"/>
    <w:rsid w:val="00442278"/>
    <w:rsid w:val="004427C1"/>
    <w:rsid w:val="004430A5"/>
    <w:rsid w:val="004444A4"/>
    <w:rsid w:val="00444964"/>
    <w:rsid w:val="00444AB7"/>
    <w:rsid w:val="00445EF8"/>
    <w:rsid w:val="00451564"/>
    <w:rsid w:val="0045261A"/>
    <w:rsid w:val="00453721"/>
    <w:rsid w:val="00453EED"/>
    <w:rsid w:val="0045408C"/>
    <w:rsid w:val="00455CF2"/>
    <w:rsid w:val="00456839"/>
    <w:rsid w:val="00456D18"/>
    <w:rsid w:val="004647A5"/>
    <w:rsid w:val="00466FA3"/>
    <w:rsid w:val="00470580"/>
    <w:rsid w:val="0047217D"/>
    <w:rsid w:val="00472633"/>
    <w:rsid w:val="00475225"/>
    <w:rsid w:val="00476FD6"/>
    <w:rsid w:val="00481456"/>
    <w:rsid w:val="00481579"/>
    <w:rsid w:val="00481736"/>
    <w:rsid w:val="004819FD"/>
    <w:rsid w:val="004835E4"/>
    <w:rsid w:val="004840C6"/>
    <w:rsid w:val="004861CA"/>
    <w:rsid w:val="00490FA8"/>
    <w:rsid w:val="00492DF3"/>
    <w:rsid w:val="004A3298"/>
    <w:rsid w:val="004A46A6"/>
    <w:rsid w:val="004A52A1"/>
    <w:rsid w:val="004B02FF"/>
    <w:rsid w:val="004B0A52"/>
    <w:rsid w:val="004B1635"/>
    <w:rsid w:val="004B27DE"/>
    <w:rsid w:val="004B64E3"/>
    <w:rsid w:val="004C015F"/>
    <w:rsid w:val="004C0449"/>
    <w:rsid w:val="004C1135"/>
    <w:rsid w:val="004C2179"/>
    <w:rsid w:val="004C266B"/>
    <w:rsid w:val="004C2C70"/>
    <w:rsid w:val="004C4801"/>
    <w:rsid w:val="004C563F"/>
    <w:rsid w:val="004D0CC1"/>
    <w:rsid w:val="004D2432"/>
    <w:rsid w:val="004D2453"/>
    <w:rsid w:val="004D2A83"/>
    <w:rsid w:val="004D3433"/>
    <w:rsid w:val="004D3CA9"/>
    <w:rsid w:val="004D3F89"/>
    <w:rsid w:val="004D6426"/>
    <w:rsid w:val="004D6493"/>
    <w:rsid w:val="004D76EB"/>
    <w:rsid w:val="004D7CBB"/>
    <w:rsid w:val="004E3954"/>
    <w:rsid w:val="004E4831"/>
    <w:rsid w:val="004E4B0B"/>
    <w:rsid w:val="004E510A"/>
    <w:rsid w:val="004E65C4"/>
    <w:rsid w:val="004E6F12"/>
    <w:rsid w:val="004F062B"/>
    <w:rsid w:val="004F2876"/>
    <w:rsid w:val="004F7168"/>
    <w:rsid w:val="00501CD0"/>
    <w:rsid w:val="00502AC1"/>
    <w:rsid w:val="00504D34"/>
    <w:rsid w:val="00514649"/>
    <w:rsid w:val="005147D0"/>
    <w:rsid w:val="0051546B"/>
    <w:rsid w:val="0052207F"/>
    <w:rsid w:val="00522AEB"/>
    <w:rsid w:val="0052620A"/>
    <w:rsid w:val="005306D7"/>
    <w:rsid w:val="00532557"/>
    <w:rsid w:val="005333D4"/>
    <w:rsid w:val="00534837"/>
    <w:rsid w:val="00535C2E"/>
    <w:rsid w:val="00537382"/>
    <w:rsid w:val="00541B6B"/>
    <w:rsid w:val="00545C2F"/>
    <w:rsid w:val="0054601C"/>
    <w:rsid w:val="005462B7"/>
    <w:rsid w:val="005464BA"/>
    <w:rsid w:val="00551AF8"/>
    <w:rsid w:val="005525FF"/>
    <w:rsid w:val="00552CA1"/>
    <w:rsid w:val="00556623"/>
    <w:rsid w:val="00556A05"/>
    <w:rsid w:val="00557000"/>
    <w:rsid w:val="00561BDC"/>
    <w:rsid w:val="00563737"/>
    <w:rsid w:val="005721F1"/>
    <w:rsid w:val="00575972"/>
    <w:rsid w:val="00577AB4"/>
    <w:rsid w:val="00577D46"/>
    <w:rsid w:val="00581AF6"/>
    <w:rsid w:val="00586A71"/>
    <w:rsid w:val="005875CB"/>
    <w:rsid w:val="00591C17"/>
    <w:rsid w:val="00591FE6"/>
    <w:rsid w:val="0059349A"/>
    <w:rsid w:val="00597B43"/>
    <w:rsid w:val="005A0591"/>
    <w:rsid w:val="005A235B"/>
    <w:rsid w:val="005A5239"/>
    <w:rsid w:val="005B1544"/>
    <w:rsid w:val="005B2EE3"/>
    <w:rsid w:val="005B3D89"/>
    <w:rsid w:val="005B52DA"/>
    <w:rsid w:val="005B60A4"/>
    <w:rsid w:val="005B64A9"/>
    <w:rsid w:val="005C06A1"/>
    <w:rsid w:val="005C247F"/>
    <w:rsid w:val="005C3251"/>
    <w:rsid w:val="005C3A58"/>
    <w:rsid w:val="005C61D5"/>
    <w:rsid w:val="005D03E4"/>
    <w:rsid w:val="005D1B92"/>
    <w:rsid w:val="005D1C26"/>
    <w:rsid w:val="005D217B"/>
    <w:rsid w:val="005E20F1"/>
    <w:rsid w:val="005E3492"/>
    <w:rsid w:val="005E47D2"/>
    <w:rsid w:val="005E6A41"/>
    <w:rsid w:val="005E7E79"/>
    <w:rsid w:val="005F07C1"/>
    <w:rsid w:val="005F19A4"/>
    <w:rsid w:val="005F24EE"/>
    <w:rsid w:val="005F30CD"/>
    <w:rsid w:val="005F5BA8"/>
    <w:rsid w:val="00600356"/>
    <w:rsid w:val="006007DA"/>
    <w:rsid w:val="0060266B"/>
    <w:rsid w:val="00603A8F"/>
    <w:rsid w:val="00604F80"/>
    <w:rsid w:val="00607DD7"/>
    <w:rsid w:val="006125C0"/>
    <w:rsid w:val="00614103"/>
    <w:rsid w:val="00614653"/>
    <w:rsid w:val="00620B39"/>
    <w:rsid w:val="0062157C"/>
    <w:rsid w:val="006231B6"/>
    <w:rsid w:val="00625E4A"/>
    <w:rsid w:val="0062663B"/>
    <w:rsid w:val="00630D96"/>
    <w:rsid w:val="00631705"/>
    <w:rsid w:val="00633940"/>
    <w:rsid w:val="00635C96"/>
    <w:rsid w:val="006371CC"/>
    <w:rsid w:val="006378DA"/>
    <w:rsid w:val="00637DCB"/>
    <w:rsid w:val="00642276"/>
    <w:rsid w:val="006439DF"/>
    <w:rsid w:val="00645F61"/>
    <w:rsid w:val="00647F6A"/>
    <w:rsid w:val="006510AE"/>
    <w:rsid w:val="006526E3"/>
    <w:rsid w:val="00653A78"/>
    <w:rsid w:val="00654190"/>
    <w:rsid w:val="006548D9"/>
    <w:rsid w:val="0065641E"/>
    <w:rsid w:val="006611FC"/>
    <w:rsid w:val="00661AAC"/>
    <w:rsid w:val="00662901"/>
    <w:rsid w:val="00664494"/>
    <w:rsid w:val="0067032F"/>
    <w:rsid w:val="0067121E"/>
    <w:rsid w:val="006718EA"/>
    <w:rsid w:val="006744E1"/>
    <w:rsid w:val="00680E02"/>
    <w:rsid w:val="00681E26"/>
    <w:rsid w:val="00686505"/>
    <w:rsid w:val="00691426"/>
    <w:rsid w:val="006939B0"/>
    <w:rsid w:val="00694052"/>
    <w:rsid w:val="00694F57"/>
    <w:rsid w:val="00696FBB"/>
    <w:rsid w:val="00697E9E"/>
    <w:rsid w:val="006A0120"/>
    <w:rsid w:val="006A120F"/>
    <w:rsid w:val="006A7467"/>
    <w:rsid w:val="006A7DB9"/>
    <w:rsid w:val="006B0158"/>
    <w:rsid w:val="006B1AD9"/>
    <w:rsid w:val="006C017D"/>
    <w:rsid w:val="006C1434"/>
    <w:rsid w:val="006C2A37"/>
    <w:rsid w:val="006C48C4"/>
    <w:rsid w:val="006C5F31"/>
    <w:rsid w:val="006D28CA"/>
    <w:rsid w:val="006D2EFA"/>
    <w:rsid w:val="006D4649"/>
    <w:rsid w:val="006D4CF4"/>
    <w:rsid w:val="006D4E3A"/>
    <w:rsid w:val="006E004D"/>
    <w:rsid w:val="006E0086"/>
    <w:rsid w:val="006E0273"/>
    <w:rsid w:val="006E152F"/>
    <w:rsid w:val="006E4631"/>
    <w:rsid w:val="006E76F3"/>
    <w:rsid w:val="006F0F72"/>
    <w:rsid w:val="006F2B03"/>
    <w:rsid w:val="006F483E"/>
    <w:rsid w:val="006F4AF0"/>
    <w:rsid w:val="006F4E65"/>
    <w:rsid w:val="006F7488"/>
    <w:rsid w:val="00702477"/>
    <w:rsid w:val="0070312B"/>
    <w:rsid w:val="0070375E"/>
    <w:rsid w:val="0070727E"/>
    <w:rsid w:val="00707955"/>
    <w:rsid w:val="00710444"/>
    <w:rsid w:val="00711A64"/>
    <w:rsid w:val="00712820"/>
    <w:rsid w:val="00714A86"/>
    <w:rsid w:val="007156CA"/>
    <w:rsid w:val="0071576D"/>
    <w:rsid w:val="0072342E"/>
    <w:rsid w:val="007260E2"/>
    <w:rsid w:val="00726107"/>
    <w:rsid w:val="00730BBA"/>
    <w:rsid w:val="00730E9F"/>
    <w:rsid w:val="007327C2"/>
    <w:rsid w:val="0073445E"/>
    <w:rsid w:val="0073656D"/>
    <w:rsid w:val="00737023"/>
    <w:rsid w:val="007370B5"/>
    <w:rsid w:val="00737876"/>
    <w:rsid w:val="007421E4"/>
    <w:rsid w:val="00745375"/>
    <w:rsid w:val="00745990"/>
    <w:rsid w:val="00746236"/>
    <w:rsid w:val="00750395"/>
    <w:rsid w:val="007609A4"/>
    <w:rsid w:val="00760CE1"/>
    <w:rsid w:val="00762250"/>
    <w:rsid w:val="007624BC"/>
    <w:rsid w:val="00767018"/>
    <w:rsid w:val="00767534"/>
    <w:rsid w:val="00770CDF"/>
    <w:rsid w:val="0077155C"/>
    <w:rsid w:val="007718F5"/>
    <w:rsid w:val="00775161"/>
    <w:rsid w:val="00775591"/>
    <w:rsid w:val="007816AC"/>
    <w:rsid w:val="007849E9"/>
    <w:rsid w:val="00785359"/>
    <w:rsid w:val="00785783"/>
    <w:rsid w:val="00786E2A"/>
    <w:rsid w:val="0079008B"/>
    <w:rsid w:val="00790F31"/>
    <w:rsid w:val="00793D16"/>
    <w:rsid w:val="00793D66"/>
    <w:rsid w:val="007A609B"/>
    <w:rsid w:val="007A705F"/>
    <w:rsid w:val="007B12C6"/>
    <w:rsid w:val="007B1968"/>
    <w:rsid w:val="007B32DA"/>
    <w:rsid w:val="007B3528"/>
    <w:rsid w:val="007C169E"/>
    <w:rsid w:val="007C63E9"/>
    <w:rsid w:val="007D289A"/>
    <w:rsid w:val="007D34DE"/>
    <w:rsid w:val="007E212F"/>
    <w:rsid w:val="007E322A"/>
    <w:rsid w:val="007E5FF9"/>
    <w:rsid w:val="007E6A42"/>
    <w:rsid w:val="007E6CD8"/>
    <w:rsid w:val="007F14CE"/>
    <w:rsid w:val="007F1B19"/>
    <w:rsid w:val="007F2A8C"/>
    <w:rsid w:val="007F7A1B"/>
    <w:rsid w:val="00800B9A"/>
    <w:rsid w:val="008015B5"/>
    <w:rsid w:val="0081553F"/>
    <w:rsid w:val="0081625A"/>
    <w:rsid w:val="00816EC4"/>
    <w:rsid w:val="0081743D"/>
    <w:rsid w:val="00817DCC"/>
    <w:rsid w:val="00824BEF"/>
    <w:rsid w:val="008271A5"/>
    <w:rsid w:val="008274FB"/>
    <w:rsid w:val="0083044B"/>
    <w:rsid w:val="00834512"/>
    <w:rsid w:val="00836E9B"/>
    <w:rsid w:val="00837B19"/>
    <w:rsid w:val="00842A24"/>
    <w:rsid w:val="00844643"/>
    <w:rsid w:val="008469FB"/>
    <w:rsid w:val="00847391"/>
    <w:rsid w:val="00852F25"/>
    <w:rsid w:val="008539E6"/>
    <w:rsid w:val="008544E0"/>
    <w:rsid w:val="0086310E"/>
    <w:rsid w:val="0086403C"/>
    <w:rsid w:val="00865107"/>
    <w:rsid w:val="008656BA"/>
    <w:rsid w:val="008705A1"/>
    <w:rsid w:val="00870C0B"/>
    <w:rsid w:val="00870DCD"/>
    <w:rsid w:val="008712DF"/>
    <w:rsid w:val="008745EA"/>
    <w:rsid w:val="0087503C"/>
    <w:rsid w:val="00876853"/>
    <w:rsid w:val="00880A11"/>
    <w:rsid w:val="00880EB1"/>
    <w:rsid w:val="00880F8D"/>
    <w:rsid w:val="00881740"/>
    <w:rsid w:val="00881EBC"/>
    <w:rsid w:val="00882E39"/>
    <w:rsid w:val="00882EF3"/>
    <w:rsid w:val="0089275E"/>
    <w:rsid w:val="0089451F"/>
    <w:rsid w:val="008950E6"/>
    <w:rsid w:val="008951AF"/>
    <w:rsid w:val="00897826"/>
    <w:rsid w:val="008A0340"/>
    <w:rsid w:val="008A0967"/>
    <w:rsid w:val="008A2819"/>
    <w:rsid w:val="008A3302"/>
    <w:rsid w:val="008A55C6"/>
    <w:rsid w:val="008B68B5"/>
    <w:rsid w:val="008B7B77"/>
    <w:rsid w:val="008C1106"/>
    <w:rsid w:val="008C2F8C"/>
    <w:rsid w:val="008C66B0"/>
    <w:rsid w:val="008C7AE4"/>
    <w:rsid w:val="008D0E42"/>
    <w:rsid w:val="008D416B"/>
    <w:rsid w:val="008D4E58"/>
    <w:rsid w:val="008E1221"/>
    <w:rsid w:val="008E368E"/>
    <w:rsid w:val="008E5EA9"/>
    <w:rsid w:val="008F16BC"/>
    <w:rsid w:val="008F323E"/>
    <w:rsid w:val="00900ED1"/>
    <w:rsid w:val="00902A34"/>
    <w:rsid w:val="00903C2C"/>
    <w:rsid w:val="00905C11"/>
    <w:rsid w:val="00910B6F"/>
    <w:rsid w:val="009126DB"/>
    <w:rsid w:val="00913C85"/>
    <w:rsid w:val="00916E84"/>
    <w:rsid w:val="009170FA"/>
    <w:rsid w:val="00920195"/>
    <w:rsid w:val="00920AE0"/>
    <w:rsid w:val="009211F5"/>
    <w:rsid w:val="0092396C"/>
    <w:rsid w:val="00924370"/>
    <w:rsid w:val="009308C8"/>
    <w:rsid w:val="00934356"/>
    <w:rsid w:val="00935912"/>
    <w:rsid w:val="009378CC"/>
    <w:rsid w:val="009405CE"/>
    <w:rsid w:val="009419B6"/>
    <w:rsid w:val="009433EA"/>
    <w:rsid w:val="009470ED"/>
    <w:rsid w:val="00947E11"/>
    <w:rsid w:val="00950FB4"/>
    <w:rsid w:val="0095207B"/>
    <w:rsid w:val="00954796"/>
    <w:rsid w:val="00956A59"/>
    <w:rsid w:val="009571A4"/>
    <w:rsid w:val="009575A6"/>
    <w:rsid w:val="009631F4"/>
    <w:rsid w:val="0097221A"/>
    <w:rsid w:val="00973230"/>
    <w:rsid w:val="00974350"/>
    <w:rsid w:val="0098215A"/>
    <w:rsid w:val="009830F5"/>
    <w:rsid w:val="009922DA"/>
    <w:rsid w:val="00996BE3"/>
    <w:rsid w:val="00997527"/>
    <w:rsid w:val="00997E68"/>
    <w:rsid w:val="009A0366"/>
    <w:rsid w:val="009A04C8"/>
    <w:rsid w:val="009A1877"/>
    <w:rsid w:val="009A26DE"/>
    <w:rsid w:val="009A6ACA"/>
    <w:rsid w:val="009B0E52"/>
    <w:rsid w:val="009B2A9E"/>
    <w:rsid w:val="009B2E73"/>
    <w:rsid w:val="009B305A"/>
    <w:rsid w:val="009B329B"/>
    <w:rsid w:val="009B48D9"/>
    <w:rsid w:val="009C0560"/>
    <w:rsid w:val="009C18D0"/>
    <w:rsid w:val="009C2CDB"/>
    <w:rsid w:val="009C3021"/>
    <w:rsid w:val="009C30B5"/>
    <w:rsid w:val="009C45B7"/>
    <w:rsid w:val="009C4659"/>
    <w:rsid w:val="009C4ADA"/>
    <w:rsid w:val="009C67CC"/>
    <w:rsid w:val="009D21A8"/>
    <w:rsid w:val="009E2486"/>
    <w:rsid w:val="009E3D85"/>
    <w:rsid w:val="009E6DD3"/>
    <w:rsid w:val="009F03D1"/>
    <w:rsid w:val="009F048D"/>
    <w:rsid w:val="009F0F08"/>
    <w:rsid w:val="009F1E7E"/>
    <w:rsid w:val="009F3BF9"/>
    <w:rsid w:val="009F4AC3"/>
    <w:rsid w:val="009F5A47"/>
    <w:rsid w:val="009F72F9"/>
    <w:rsid w:val="009F7BF2"/>
    <w:rsid w:val="009F7CA8"/>
    <w:rsid w:val="00A001EE"/>
    <w:rsid w:val="00A00D2B"/>
    <w:rsid w:val="00A010C6"/>
    <w:rsid w:val="00A02F25"/>
    <w:rsid w:val="00A0359D"/>
    <w:rsid w:val="00A04048"/>
    <w:rsid w:val="00A0411B"/>
    <w:rsid w:val="00A07E76"/>
    <w:rsid w:val="00A11ADE"/>
    <w:rsid w:val="00A217D2"/>
    <w:rsid w:val="00A230A3"/>
    <w:rsid w:val="00A26013"/>
    <w:rsid w:val="00A26D77"/>
    <w:rsid w:val="00A27C1A"/>
    <w:rsid w:val="00A27D92"/>
    <w:rsid w:val="00A3226E"/>
    <w:rsid w:val="00A3299B"/>
    <w:rsid w:val="00A33601"/>
    <w:rsid w:val="00A33F56"/>
    <w:rsid w:val="00A3560E"/>
    <w:rsid w:val="00A37395"/>
    <w:rsid w:val="00A50172"/>
    <w:rsid w:val="00A5146E"/>
    <w:rsid w:val="00A51544"/>
    <w:rsid w:val="00A51821"/>
    <w:rsid w:val="00A54ACC"/>
    <w:rsid w:val="00A564A5"/>
    <w:rsid w:val="00A61080"/>
    <w:rsid w:val="00A6287F"/>
    <w:rsid w:val="00A654C6"/>
    <w:rsid w:val="00A65F90"/>
    <w:rsid w:val="00A65FCF"/>
    <w:rsid w:val="00A669D9"/>
    <w:rsid w:val="00A708BD"/>
    <w:rsid w:val="00A72E07"/>
    <w:rsid w:val="00A755ED"/>
    <w:rsid w:val="00A764FF"/>
    <w:rsid w:val="00A8215F"/>
    <w:rsid w:val="00A825B0"/>
    <w:rsid w:val="00A9066E"/>
    <w:rsid w:val="00A91E80"/>
    <w:rsid w:val="00A94625"/>
    <w:rsid w:val="00A94B25"/>
    <w:rsid w:val="00A94DED"/>
    <w:rsid w:val="00A95096"/>
    <w:rsid w:val="00A961FE"/>
    <w:rsid w:val="00A96E66"/>
    <w:rsid w:val="00AA3646"/>
    <w:rsid w:val="00AA5697"/>
    <w:rsid w:val="00AB003B"/>
    <w:rsid w:val="00AB032A"/>
    <w:rsid w:val="00AB102D"/>
    <w:rsid w:val="00AB1C05"/>
    <w:rsid w:val="00AB3AA0"/>
    <w:rsid w:val="00AB643A"/>
    <w:rsid w:val="00AB646B"/>
    <w:rsid w:val="00AB7728"/>
    <w:rsid w:val="00AC0619"/>
    <w:rsid w:val="00AC17A5"/>
    <w:rsid w:val="00AC1BDF"/>
    <w:rsid w:val="00AC5654"/>
    <w:rsid w:val="00AC56A3"/>
    <w:rsid w:val="00AD1E3A"/>
    <w:rsid w:val="00AD2300"/>
    <w:rsid w:val="00AD388E"/>
    <w:rsid w:val="00AD600D"/>
    <w:rsid w:val="00AD6325"/>
    <w:rsid w:val="00AD6F2E"/>
    <w:rsid w:val="00AE1B96"/>
    <w:rsid w:val="00AE3448"/>
    <w:rsid w:val="00AE4666"/>
    <w:rsid w:val="00AE6DF9"/>
    <w:rsid w:val="00AF1D3D"/>
    <w:rsid w:val="00AF2A0C"/>
    <w:rsid w:val="00AF6B0C"/>
    <w:rsid w:val="00B014EA"/>
    <w:rsid w:val="00B02FEA"/>
    <w:rsid w:val="00B04009"/>
    <w:rsid w:val="00B05876"/>
    <w:rsid w:val="00B07CEE"/>
    <w:rsid w:val="00B103A3"/>
    <w:rsid w:val="00B1294C"/>
    <w:rsid w:val="00B16F77"/>
    <w:rsid w:val="00B175C6"/>
    <w:rsid w:val="00B20C1F"/>
    <w:rsid w:val="00B22C00"/>
    <w:rsid w:val="00B300FE"/>
    <w:rsid w:val="00B30A55"/>
    <w:rsid w:val="00B31DCC"/>
    <w:rsid w:val="00B33A23"/>
    <w:rsid w:val="00B354B5"/>
    <w:rsid w:val="00B3688B"/>
    <w:rsid w:val="00B37234"/>
    <w:rsid w:val="00B41011"/>
    <w:rsid w:val="00B455A8"/>
    <w:rsid w:val="00B50B5A"/>
    <w:rsid w:val="00B5457D"/>
    <w:rsid w:val="00B56A3C"/>
    <w:rsid w:val="00B60833"/>
    <w:rsid w:val="00B60D1A"/>
    <w:rsid w:val="00B610C2"/>
    <w:rsid w:val="00B61A96"/>
    <w:rsid w:val="00B648E4"/>
    <w:rsid w:val="00B66885"/>
    <w:rsid w:val="00B67080"/>
    <w:rsid w:val="00B7228A"/>
    <w:rsid w:val="00B73706"/>
    <w:rsid w:val="00B7398F"/>
    <w:rsid w:val="00B73A1C"/>
    <w:rsid w:val="00B74B0D"/>
    <w:rsid w:val="00B75788"/>
    <w:rsid w:val="00B7686B"/>
    <w:rsid w:val="00B77922"/>
    <w:rsid w:val="00B80294"/>
    <w:rsid w:val="00B82811"/>
    <w:rsid w:val="00B851F0"/>
    <w:rsid w:val="00B90654"/>
    <w:rsid w:val="00B910C9"/>
    <w:rsid w:val="00B9311C"/>
    <w:rsid w:val="00B96B73"/>
    <w:rsid w:val="00B96E13"/>
    <w:rsid w:val="00B9751F"/>
    <w:rsid w:val="00BA0F7B"/>
    <w:rsid w:val="00BA30DD"/>
    <w:rsid w:val="00BA4591"/>
    <w:rsid w:val="00BA5EB1"/>
    <w:rsid w:val="00BA78F1"/>
    <w:rsid w:val="00BB1121"/>
    <w:rsid w:val="00BB137E"/>
    <w:rsid w:val="00BB3F0C"/>
    <w:rsid w:val="00BB3FA1"/>
    <w:rsid w:val="00BB4D5F"/>
    <w:rsid w:val="00BB72B5"/>
    <w:rsid w:val="00BB7D75"/>
    <w:rsid w:val="00BC03A7"/>
    <w:rsid w:val="00BC3853"/>
    <w:rsid w:val="00BC529C"/>
    <w:rsid w:val="00BC751C"/>
    <w:rsid w:val="00BC774F"/>
    <w:rsid w:val="00BD145E"/>
    <w:rsid w:val="00BD4275"/>
    <w:rsid w:val="00BD448A"/>
    <w:rsid w:val="00BD750E"/>
    <w:rsid w:val="00BD78DD"/>
    <w:rsid w:val="00BE0833"/>
    <w:rsid w:val="00BE0E9F"/>
    <w:rsid w:val="00BE1848"/>
    <w:rsid w:val="00BE342B"/>
    <w:rsid w:val="00BE595F"/>
    <w:rsid w:val="00BF4D2C"/>
    <w:rsid w:val="00BF50CA"/>
    <w:rsid w:val="00C0061E"/>
    <w:rsid w:val="00C01E0F"/>
    <w:rsid w:val="00C01F84"/>
    <w:rsid w:val="00C05D5A"/>
    <w:rsid w:val="00C06046"/>
    <w:rsid w:val="00C0612B"/>
    <w:rsid w:val="00C0634B"/>
    <w:rsid w:val="00C10AA0"/>
    <w:rsid w:val="00C1391F"/>
    <w:rsid w:val="00C15A6B"/>
    <w:rsid w:val="00C15AAA"/>
    <w:rsid w:val="00C16BC0"/>
    <w:rsid w:val="00C16D9E"/>
    <w:rsid w:val="00C16F02"/>
    <w:rsid w:val="00C21763"/>
    <w:rsid w:val="00C22553"/>
    <w:rsid w:val="00C2566A"/>
    <w:rsid w:val="00C25E43"/>
    <w:rsid w:val="00C31C52"/>
    <w:rsid w:val="00C37A37"/>
    <w:rsid w:val="00C40040"/>
    <w:rsid w:val="00C411DD"/>
    <w:rsid w:val="00C430B8"/>
    <w:rsid w:val="00C432E0"/>
    <w:rsid w:val="00C43EFA"/>
    <w:rsid w:val="00C4491A"/>
    <w:rsid w:val="00C479F1"/>
    <w:rsid w:val="00C51D56"/>
    <w:rsid w:val="00C5238D"/>
    <w:rsid w:val="00C533F6"/>
    <w:rsid w:val="00C54731"/>
    <w:rsid w:val="00C561F6"/>
    <w:rsid w:val="00C6262E"/>
    <w:rsid w:val="00C63D92"/>
    <w:rsid w:val="00C6655D"/>
    <w:rsid w:val="00C67C1C"/>
    <w:rsid w:val="00C67D4D"/>
    <w:rsid w:val="00C705CD"/>
    <w:rsid w:val="00C722B4"/>
    <w:rsid w:val="00C732F2"/>
    <w:rsid w:val="00C74204"/>
    <w:rsid w:val="00C77976"/>
    <w:rsid w:val="00C81F6D"/>
    <w:rsid w:val="00C87775"/>
    <w:rsid w:val="00C879F4"/>
    <w:rsid w:val="00C93EC1"/>
    <w:rsid w:val="00C954DC"/>
    <w:rsid w:val="00CA5104"/>
    <w:rsid w:val="00CA535C"/>
    <w:rsid w:val="00CA6658"/>
    <w:rsid w:val="00CB0F44"/>
    <w:rsid w:val="00CB2B31"/>
    <w:rsid w:val="00CB34FF"/>
    <w:rsid w:val="00CB75D8"/>
    <w:rsid w:val="00CC2F55"/>
    <w:rsid w:val="00CC3ED5"/>
    <w:rsid w:val="00CC4EAE"/>
    <w:rsid w:val="00CC5C4D"/>
    <w:rsid w:val="00CD1D0F"/>
    <w:rsid w:val="00CD240F"/>
    <w:rsid w:val="00CD441B"/>
    <w:rsid w:val="00CE0701"/>
    <w:rsid w:val="00CE076F"/>
    <w:rsid w:val="00CE1E44"/>
    <w:rsid w:val="00CE2A50"/>
    <w:rsid w:val="00CE2ED3"/>
    <w:rsid w:val="00CE6012"/>
    <w:rsid w:val="00CE67B7"/>
    <w:rsid w:val="00CE6AAE"/>
    <w:rsid w:val="00CE71FD"/>
    <w:rsid w:val="00CF09B3"/>
    <w:rsid w:val="00CF0F2D"/>
    <w:rsid w:val="00CF1C9B"/>
    <w:rsid w:val="00CF2A2F"/>
    <w:rsid w:val="00CF3732"/>
    <w:rsid w:val="00D028A7"/>
    <w:rsid w:val="00D02FCD"/>
    <w:rsid w:val="00D06B58"/>
    <w:rsid w:val="00D07D5E"/>
    <w:rsid w:val="00D1238C"/>
    <w:rsid w:val="00D157BD"/>
    <w:rsid w:val="00D20790"/>
    <w:rsid w:val="00D22873"/>
    <w:rsid w:val="00D23A46"/>
    <w:rsid w:val="00D23C60"/>
    <w:rsid w:val="00D27A6A"/>
    <w:rsid w:val="00D318EE"/>
    <w:rsid w:val="00D341F9"/>
    <w:rsid w:val="00D365FF"/>
    <w:rsid w:val="00D36AD9"/>
    <w:rsid w:val="00D40905"/>
    <w:rsid w:val="00D43247"/>
    <w:rsid w:val="00D44874"/>
    <w:rsid w:val="00D4494B"/>
    <w:rsid w:val="00D44DAB"/>
    <w:rsid w:val="00D4769D"/>
    <w:rsid w:val="00D50006"/>
    <w:rsid w:val="00D507B6"/>
    <w:rsid w:val="00D513E3"/>
    <w:rsid w:val="00D5260A"/>
    <w:rsid w:val="00D528B7"/>
    <w:rsid w:val="00D53D16"/>
    <w:rsid w:val="00D56E8A"/>
    <w:rsid w:val="00D578A9"/>
    <w:rsid w:val="00D624C6"/>
    <w:rsid w:val="00D802C8"/>
    <w:rsid w:val="00D804A2"/>
    <w:rsid w:val="00D8238B"/>
    <w:rsid w:val="00D82C00"/>
    <w:rsid w:val="00D84D3C"/>
    <w:rsid w:val="00D865BC"/>
    <w:rsid w:val="00D872D3"/>
    <w:rsid w:val="00D90B66"/>
    <w:rsid w:val="00D90D39"/>
    <w:rsid w:val="00D938BB"/>
    <w:rsid w:val="00D95E83"/>
    <w:rsid w:val="00D97DFF"/>
    <w:rsid w:val="00DA00FB"/>
    <w:rsid w:val="00DA1AEB"/>
    <w:rsid w:val="00DA3556"/>
    <w:rsid w:val="00DA4DAE"/>
    <w:rsid w:val="00DA5852"/>
    <w:rsid w:val="00DA7A46"/>
    <w:rsid w:val="00DB2B06"/>
    <w:rsid w:val="00DB354E"/>
    <w:rsid w:val="00DB6104"/>
    <w:rsid w:val="00DB73A9"/>
    <w:rsid w:val="00DC0A66"/>
    <w:rsid w:val="00DC19E0"/>
    <w:rsid w:val="00DC2704"/>
    <w:rsid w:val="00DC2F81"/>
    <w:rsid w:val="00DC4357"/>
    <w:rsid w:val="00DC43E6"/>
    <w:rsid w:val="00DC6746"/>
    <w:rsid w:val="00DC6AFE"/>
    <w:rsid w:val="00DD09D6"/>
    <w:rsid w:val="00DD70E5"/>
    <w:rsid w:val="00DE0865"/>
    <w:rsid w:val="00DE237E"/>
    <w:rsid w:val="00DF1182"/>
    <w:rsid w:val="00DF18D9"/>
    <w:rsid w:val="00DF3057"/>
    <w:rsid w:val="00DF7193"/>
    <w:rsid w:val="00E02FBE"/>
    <w:rsid w:val="00E03678"/>
    <w:rsid w:val="00E03716"/>
    <w:rsid w:val="00E068EB"/>
    <w:rsid w:val="00E12FBE"/>
    <w:rsid w:val="00E13372"/>
    <w:rsid w:val="00E14B14"/>
    <w:rsid w:val="00E17995"/>
    <w:rsid w:val="00E20C42"/>
    <w:rsid w:val="00E214A5"/>
    <w:rsid w:val="00E21C4B"/>
    <w:rsid w:val="00E23187"/>
    <w:rsid w:val="00E27573"/>
    <w:rsid w:val="00E3013D"/>
    <w:rsid w:val="00E331FA"/>
    <w:rsid w:val="00E34EFC"/>
    <w:rsid w:val="00E3574A"/>
    <w:rsid w:val="00E419F9"/>
    <w:rsid w:val="00E423F1"/>
    <w:rsid w:val="00E44553"/>
    <w:rsid w:val="00E469A7"/>
    <w:rsid w:val="00E4701B"/>
    <w:rsid w:val="00E47554"/>
    <w:rsid w:val="00E50628"/>
    <w:rsid w:val="00E51553"/>
    <w:rsid w:val="00E520EC"/>
    <w:rsid w:val="00E524E2"/>
    <w:rsid w:val="00E52C64"/>
    <w:rsid w:val="00E55776"/>
    <w:rsid w:val="00E55D5E"/>
    <w:rsid w:val="00E6714C"/>
    <w:rsid w:val="00E71D2A"/>
    <w:rsid w:val="00E749B4"/>
    <w:rsid w:val="00E76E97"/>
    <w:rsid w:val="00E77162"/>
    <w:rsid w:val="00E81224"/>
    <w:rsid w:val="00E828FF"/>
    <w:rsid w:val="00E839B4"/>
    <w:rsid w:val="00E84BDB"/>
    <w:rsid w:val="00E84EAA"/>
    <w:rsid w:val="00E850BC"/>
    <w:rsid w:val="00E860F1"/>
    <w:rsid w:val="00E87AF3"/>
    <w:rsid w:val="00E909F3"/>
    <w:rsid w:val="00E90B92"/>
    <w:rsid w:val="00E928C8"/>
    <w:rsid w:val="00EA1BFB"/>
    <w:rsid w:val="00EB23D4"/>
    <w:rsid w:val="00EB23F1"/>
    <w:rsid w:val="00EB2AE3"/>
    <w:rsid w:val="00EC0868"/>
    <w:rsid w:val="00EC0CC0"/>
    <w:rsid w:val="00EC1982"/>
    <w:rsid w:val="00EC7EA3"/>
    <w:rsid w:val="00ED03D8"/>
    <w:rsid w:val="00ED0794"/>
    <w:rsid w:val="00ED0907"/>
    <w:rsid w:val="00ED2572"/>
    <w:rsid w:val="00ED4EFC"/>
    <w:rsid w:val="00ED5965"/>
    <w:rsid w:val="00EE0AA4"/>
    <w:rsid w:val="00EE232A"/>
    <w:rsid w:val="00EE2858"/>
    <w:rsid w:val="00EE3E4E"/>
    <w:rsid w:val="00EE40D6"/>
    <w:rsid w:val="00EF2B84"/>
    <w:rsid w:val="00F01FAF"/>
    <w:rsid w:val="00F02050"/>
    <w:rsid w:val="00F041D3"/>
    <w:rsid w:val="00F04EE7"/>
    <w:rsid w:val="00F071D1"/>
    <w:rsid w:val="00F103D2"/>
    <w:rsid w:val="00F10D2A"/>
    <w:rsid w:val="00F10EDC"/>
    <w:rsid w:val="00F10FE0"/>
    <w:rsid w:val="00F11820"/>
    <w:rsid w:val="00F12B9E"/>
    <w:rsid w:val="00F16F07"/>
    <w:rsid w:val="00F2110E"/>
    <w:rsid w:val="00F2327B"/>
    <w:rsid w:val="00F2640A"/>
    <w:rsid w:val="00F331D4"/>
    <w:rsid w:val="00F336D1"/>
    <w:rsid w:val="00F346D3"/>
    <w:rsid w:val="00F34948"/>
    <w:rsid w:val="00F37F04"/>
    <w:rsid w:val="00F4099E"/>
    <w:rsid w:val="00F40FE7"/>
    <w:rsid w:val="00F41330"/>
    <w:rsid w:val="00F41839"/>
    <w:rsid w:val="00F458AA"/>
    <w:rsid w:val="00F54D61"/>
    <w:rsid w:val="00F56DE0"/>
    <w:rsid w:val="00F57709"/>
    <w:rsid w:val="00F608ED"/>
    <w:rsid w:val="00F61790"/>
    <w:rsid w:val="00F632DC"/>
    <w:rsid w:val="00F6584E"/>
    <w:rsid w:val="00F67536"/>
    <w:rsid w:val="00F72E7E"/>
    <w:rsid w:val="00F73F34"/>
    <w:rsid w:val="00F74592"/>
    <w:rsid w:val="00F74CC7"/>
    <w:rsid w:val="00F74D14"/>
    <w:rsid w:val="00F765D4"/>
    <w:rsid w:val="00F76809"/>
    <w:rsid w:val="00F76EE4"/>
    <w:rsid w:val="00F8130F"/>
    <w:rsid w:val="00F8540C"/>
    <w:rsid w:val="00F90B4B"/>
    <w:rsid w:val="00F93F34"/>
    <w:rsid w:val="00FA01BE"/>
    <w:rsid w:val="00FA1A32"/>
    <w:rsid w:val="00FA258C"/>
    <w:rsid w:val="00FA482D"/>
    <w:rsid w:val="00FA4844"/>
    <w:rsid w:val="00FA54BC"/>
    <w:rsid w:val="00FA66FA"/>
    <w:rsid w:val="00FB5F02"/>
    <w:rsid w:val="00FB6BF0"/>
    <w:rsid w:val="00FB6FC9"/>
    <w:rsid w:val="00FC05F8"/>
    <w:rsid w:val="00FC33F3"/>
    <w:rsid w:val="00FC6478"/>
    <w:rsid w:val="00FD15B8"/>
    <w:rsid w:val="00FD5AE8"/>
    <w:rsid w:val="00FD5D0D"/>
    <w:rsid w:val="00FE3DA9"/>
    <w:rsid w:val="00FE4572"/>
    <w:rsid w:val="00FE53C6"/>
    <w:rsid w:val="00FE5980"/>
    <w:rsid w:val="00FE74D2"/>
    <w:rsid w:val="00FF3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FCD"/>
    <w:rPr>
      <w:sz w:val="20"/>
      <w:szCs w:val="20"/>
    </w:rPr>
  </w:style>
  <w:style w:type="paragraph" w:styleId="Heading1">
    <w:name w:val="heading 1"/>
    <w:aliases w:val="H1,Заголовок 1 Знак Знак Знак Знак"/>
    <w:basedOn w:val="Normal"/>
    <w:next w:val="Normal"/>
    <w:link w:val="Heading1Char"/>
    <w:uiPriority w:val="99"/>
    <w:qFormat/>
    <w:rsid w:val="00D02FCD"/>
    <w:pPr>
      <w:keepNext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02FCD"/>
    <w:pPr>
      <w:keepNext/>
      <w:jc w:val="center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02FCD"/>
    <w:pPr>
      <w:keepNext/>
      <w:jc w:val="center"/>
      <w:outlineLvl w:val="2"/>
    </w:pPr>
    <w:rPr>
      <w:color w:val="00000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02FCD"/>
    <w:pPr>
      <w:keepNext/>
      <w:spacing w:line="240" w:lineRule="exact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2FCD"/>
    <w:pPr>
      <w:keepNext/>
      <w:jc w:val="both"/>
      <w:outlineLvl w:val="4"/>
    </w:pPr>
    <w:rPr>
      <w:b/>
      <w:bCs/>
      <w:color w:val="000000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02FCD"/>
    <w:pPr>
      <w:keepNext/>
      <w:spacing w:line="240" w:lineRule="exact"/>
      <w:outlineLvl w:val="5"/>
    </w:pPr>
    <w:rPr>
      <w:b/>
      <w:bCs/>
      <w:color w:val="000000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D4275"/>
    <w:pPr>
      <w:spacing w:before="240" w:after="60"/>
      <w:outlineLvl w:val="6"/>
    </w:pPr>
    <w:rPr>
      <w:rFonts w:ascii="Calibri" w:hAnsi="Calibri" w:cs="Calibri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Заголовок 1 Знак Знак Знак Знак Char"/>
    <w:basedOn w:val="DefaultParagraphFont"/>
    <w:link w:val="Heading1"/>
    <w:uiPriority w:val="99"/>
    <w:locked/>
    <w:rsid w:val="000D5505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D5505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D5505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D5505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D5505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D5505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BD4275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D02FC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D5505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D02FCD"/>
  </w:style>
  <w:style w:type="paragraph" w:styleId="BodyText">
    <w:name w:val="Body Text"/>
    <w:aliases w:val="бпОсновной текст,Body Text Char,body text,Основной текст1,Основной текст Знак"/>
    <w:basedOn w:val="Normal"/>
    <w:link w:val="BodyTextChar1"/>
    <w:uiPriority w:val="99"/>
    <w:rsid w:val="00D02FCD"/>
    <w:pPr>
      <w:jc w:val="both"/>
    </w:pPr>
    <w:rPr>
      <w:color w:val="000000"/>
      <w:sz w:val="28"/>
      <w:szCs w:val="28"/>
    </w:rPr>
  </w:style>
  <w:style w:type="character" w:customStyle="1" w:styleId="BodyTextChar1">
    <w:name w:val="Body Text Char1"/>
    <w:aliases w:val="бпОсновной текст Char,Body Text Char Char,body text Char,Основной текст1 Char,Основной текст Знак Char"/>
    <w:basedOn w:val="DefaultParagraphFont"/>
    <w:link w:val="BodyText"/>
    <w:uiPriority w:val="99"/>
    <w:semiHidden/>
    <w:locked/>
    <w:rsid w:val="000D5505"/>
    <w:rPr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D02FCD"/>
    <w:pPr>
      <w:ind w:firstLine="720"/>
    </w:pPr>
    <w:rPr>
      <w:rFonts w:ascii="Bookman Old Style" w:hAnsi="Bookman Old Style" w:cs="Bookman Old Style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D5505"/>
    <w:rPr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D02FCD"/>
    <w:pPr>
      <w:jc w:val="both"/>
    </w:pPr>
    <w:rPr>
      <w:rFonts w:ascii="Bookman Old Style" w:hAnsi="Bookman Old Style" w:cs="Bookman Old Style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BD4275"/>
    <w:rPr>
      <w:rFonts w:ascii="Bookman Old Style" w:hAnsi="Bookman Old Style" w:cs="Bookman Old Style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A501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5505"/>
    <w:rPr>
      <w:sz w:val="2"/>
      <w:szCs w:val="2"/>
    </w:rPr>
  </w:style>
  <w:style w:type="paragraph" w:styleId="DocumentMap">
    <w:name w:val="Document Map"/>
    <w:basedOn w:val="Normal"/>
    <w:link w:val="DocumentMapChar"/>
    <w:uiPriority w:val="99"/>
    <w:semiHidden/>
    <w:rsid w:val="00CC4EA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D5505"/>
    <w:rPr>
      <w:sz w:val="2"/>
      <w:szCs w:val="2"/>
    </w:rPr>
  </w:style>
  <w:style w:type="table" w:styleId="TableGrid">
    <w:name w:val="Table Grid"/>
    <w:basedOn w:val="TableNormal"/>
    <w:uiPriority w:val="99"/>
    <w:rsid w:val="00CC4EA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48173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D5505"/>
    <w:rPr>
      <w:sz w:val="20"/>
      <w:szCs w:val="20"/>
    </w:rPr>
  </w:style>
  <w:style w:type="character" w:customStyle="1" w:styleId="a">
    <w:name w:val="Центр Знак"/>
    <w:basedOn w:val="DefaultParagraphFont"/>
    <w:link w:val="a0"/>
    <w:uiPriority w:val="99"/>
    <w:locked/>
    <w:rsid w:val="00BD4275"/>
    <w:rPr>
      <w:sz w:val="24"/>
      <w:szCs w:val="24"/>
      <w:lang w:val="ru-RU" w:eastAsia="ru-RU"/>
    </w:rPr>
  </w:style>
  <w:style w:type="paragraph" w:customStyle="1" w:styleId="a0">
    <w:name w:val="Центр"/>
    <w:basedOn w:val="Normal"/>
    <w:link w:val="a"/>
    <w:uiPriority w:val="99"/>
    <w:rsid w:val="00BD4275"/>
    <w:pPr>
      <w:jc w:val="center"/>
    </w:pPr>
    <w:rPr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BD4275"/>
    <w:pPr>
      <w:ind w:left="-567"/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0D5505"/>
    <w:rPr>
      <w:rFonts w:ascii="Cambria" w:hAnsi="Cambria" w:cs="Cambria"/>
      <w:b/>
      <w:bCs/>
      <w:kern w:val="28"/>
      <w:sz w:val="32"/>
      <w:szCs w:val="32"/>
    </w:rPr>
  </w:style>
  <w:style w:type="paragraph" w:customStyle="1" w:styleId="ConsPlusNormal">
    <w:name w:val="ConsPlusNormal"/>
    <w:link w:val="ConsPlusNormal0"/>
    <w:uiPriority w:val="99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BD4275"/>
    <w:pPr>
      <w:widowControl w:val="0"/>
      <w:snapToGrid w:val="0"/>
      <w:ind w:firstLine="720"/>
    </w:pPr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rsid w:val="00BD4275"/>
    <w:rPr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BD42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0D5505"/>
    <w:rPr>
      <w:sz w:val="16"/>
      <w:szCs w:val="16"/>
    </w:rPr>
  </w:style>
  <w:style w:type="paragraph" w:customStyle="1" w:styleId="ConsPlusNonformat">
    <w:name w:val="ConsPlusNonformat"/>
    <w:uiPriority w:val="99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0D5505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">
    <w:name w:val="Основной текст с отступом 21"/>
    <w:basedOn w:val="Normal"/>
    <w:uiPriority w:val="99"/>
    <w:rsid w:val="005C06A1"/>
    <w:pPr>
      <w:ind w:firstLine="284"/>
      <w:jc w:val="center"/>
    </w:pPr>
    <w:rPr>
      <w:b/>
      <w:bCs/>
      <w:sz w:val="40"/>
      <w:szCs w:val="40"/>
      <w:lang w:eastAsia="ar-SA"/>
    </w:rPr>
  </w:style>
  <w:style w:type="character" w:styleId="Strong">
    <w:name w:val="Strong"/>
    <w:basedOn w:val="DefaultParagraphFont"/>
    <w:uiPriority w:val="99"/>
    <w:qFormat/>
    <w:rsid w:val="005C06A1"/>
    <w:rPr>
      <w:b/>
      <w:bCs/>
    </w:rPr>
  </w:style>
  <w:style w:type="paragraph" w:styleId="NoSpacing">
    <w:name w:val="No Spacing"/>
    <w:uiPriority w:val="99"/>
    <w:qFormat/>
    <w:rsid w:val="00E76E97"/>
    <w:rPr>
      <w:sz w:val="24"/>
      <w:szCs w:val="24"/>
    </w:rPr>
  </w:style>
  <w:style w:type="paragraph" w:styleId="List">
    <w:name w:val="List"/>
    <w:basedOn w:val="Normal"/>
    <w:uiPriority w:val="99"/>
    <w:rsid w:val="00607DD7"/>
    <w:pPr>
      <w:ind w:left="283" w:hanging="283"/>
    </w:pPr>
    <w:rPr>
      <w:sz w:val="24"/>
      <w:szCs w:val="24"/>
    </w:rPr>
  </w:style>
  <w:style w:type="paragraph" w:styleId="List2">
    <w:name w:val="List 2"/>
    <w:basedOn w:val="Normal"/>
    <w:uiPriority w:val="99"/>
    <w:rsid w:val="00607DD7"/>
    <w:pPr>
      <w:ind w:left="566" w:hanging="283"/>
    </w:pPr>
    <w:rPr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character" w:customStyle="1" w:styleId="BodyTextFirstIndentChar">
    <w:name w:val="Body Text First Indent Char"/>
    <w:basedOn w:val="BodyTextChar1"/>
    <w:link w:val="BodyTextFirstIndent"/>
    <w:uiPriority w:val="99"/>
    <w:semiHidden/>
    <w:locked/>
    <w:rsid w:val="000D5505"/>
  </w:style>
  <w:style w:type="paragraph" w:styleId="BodyTextFirstIndent2">
    <w:name w:val="Body Text First Indent 2"/>
    <w:basedOn w:val="BodyTextIndent"/>
    <w:link w:val="BodyTextFirstIndent2Char"/>
    <w:uiPriority w:val="99"/>
    <w:rsid w:val="00607DD7"/>
    <w:pPr>
      <w:spacing w:after="120"/>
      <w:ind w:left="283" w:firstLine="210"/>
    </w:pPr>
    <w:rPr>
      <w:rFonts w:ascii="Times New Roman" w:hAnsi="Times New Roman" w:cs="Times New Roman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0D5505"/>
  </w:style>
  <w:style w:type="paragraph" w:customStyle="1" w:styleId="ConsPlusTitle">
    <w:name w:val="ConsPlusTitle"/>
    <w:uiPriority w:val="99"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1">
    <w:name w:val="Содержимое таблицы"/>
    <w:basedOn w:val="Normal"/>
    <w:uiPriority w:val="99"/>
    <w:rsid w:val="00260B69"/>
    <w:pPr>
      <w:suppressLineNumbers/>
      <w:suppressAutoHyphens/>
    </w:pPr>
    <w:rPr>
      <w:lang w:eastAsia="ar-SA"/>
    </w:rPr>
  </w:style>
  <w:style w:type="paragraph" w:styleId="BodyTextIndent3">
    <w:name w:val="Body Text Indent 3"/>
    <w:basedOn w:val="Normal"/>
    <w:link w:val="BodyTextIndent3Char"/>
    <w:uiPriority w:val="99"/>
    <w:rsid w:val="00870DC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0D5505"/>
    <w:rPr>
      <w:sz w:val="16"/>
      <w:szCs w:val="16"/>
    </w:rPr>
  </w:style>
  <w:style w:type="paragraph" w:customStyle="1" w:styleId="a2">
    <w:name w:val="Знак"/>
    <w:basedOn w:val="Normal"/>
    <w:uiPriority w:val="99"/>
    <w:rsid w:val="00D07D5E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413DCF"/>
    <w:rPr>
      <w:rFonts w:ascii="Arial" w:hAnsi="Arial" w:cs="Arial"/>
      <w:sz w:val="22"/>
      <w:szCs w:val="22"/>
      <w:lang w:val="ru-RU" w:eastAsia="ru-RU"/>
    </w:rPr>
  </w:style>
  <w:style w:type="paragraph" w:customStyle="1" w:styleId="ConsNonformat">
    <w:name w:val="ConsNonformat"/>
    <w:uiPriority w:val="99"/>
    <w:rsid w:val="00996BE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1">
    <w:name w:val="заголовок 1"/>
    <w:basedOn w:val="Normal"/>
    <w:next w:val="Normal"/>
    <w:uiPriority w:val="99"/>
    <w:rsid w:val="00996BE3"/>
    <w:pPr>
      <w:keepNext/>
      <w:widowControl w:val="0"/>
      <w:jc w:val="center"/>
    </w:pPr>
    <w:rPr>
      <w:b/>
      <w:bCs/>
      <w:sz w:val="44"/>
      <w:szCs w:val="44"/>
    </w:rPr>
  </w:style>
  <w:style w:type="paragraph" w:customStyle="1" w:styleId="10">
    <w:name w:val="1"/>
    <w:basedOn w:val="Normal"/>
    <w:uiPriority w:val="99"/>
    <w:rsid w:val="00996BE3"/>
    <w:rPr>
      <w:rFonts w:ascii="Verdana" w:hAnsi="Verdana" w:cs="Verdana"/>
      <w:lang w:val="en-US" w:eastAsia="en-US"/>
    </w:rPr>
  </w:style>
  <w:style w:type="paragraph" w:customStyle="1" w:styleId="a3">
    <w:name w:val="Без интервала"/>
    <w:uiPriority w:val="99"/>
    <w:rsid w:val="003956DB"/>
    <w:rPr>
      <w:rFonts w:ascii="Calibri" w:hAnsi="Calibri" w:cs="Calibri"/>
      <w:lang w:eastAsia="en-US"/>
    </w:rPr>
  </w:style>
  <w:style w:type="paragraph" w:customStyle="1" w:styleId="11">
    <w:name w:val="Знак1"/>
    <w:basedOn w:val="Normal"/>
    <w:uiPriority w:val="99"/>
    <w:rsid w:val="00B910C9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Default">
    <w:name w:val="Default"/>
    <w:uiPriority w:val="99"/>
    <w:rsid w:val="00DB354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0F22BC"/>
  </w:style>
  <w:style w:type="character" w:customStyle="1" w:styleId="7">
    <w:name w:val="Основной текст (7)_"/>
    <w:link w:val="70"/>
    <w:uiPriority w:val="99"/>
    <w:locked/>
    <w:rsid w:val="000F22BC"/>
    <w:rPr>
      <w:shd w:val="clear" w:color="auto" w:fill="FFFFFF"/>
    </w:rPr>
  </w:style>
  <w:style w:type="paragraph" w:customStyle="1" w:styleId="70">
    <w:name w:val="Основной текст (7)"/>
    <w:basedOn w:val="Normal"/>
    <w:link w:val="7"/>
    <w:uiPriority w:val="99"/>
    <w:rsid w:val="000F22BC"/>
    <w:pPr>
      <w:widowControl w:val="0"/>
      <w:shd w:val="clear" w:color="auto" w:fill="FFFFFF"/>
      <w:spacing w:line="269" w:lineRule="exact"/>
      <w:ind w:hanging="1720"/>
      <w:jc w:val="center"/>
    </w:pPr>
    <w:rPr>
      <w:shd w:val="clear" w:color="auto" w:fill="FFFFFF"/>
    </w:rPr>
  </w:style>
  <w:style w:type="paragraph" w:customStyle="1" w:styleId="TableContents">
    <w:name w:val="Table Contents"/>
    <w:basedOn w:val="Normal"/>
    <w:uiPriority w:val="99"/>
    <w:rsid w:val="000F22BC"/>
    <w:pPr>
      <w:widowControl w:val="0"/>
      <w:suppressLineNumbers/>
      <w:suppressAutoHyphens/>
      <w:textAlignment w:val="baseline"/>
    </w:pPr>
    <w:rPr>
      <w:rFonts w:ascii="Calibri" w:hAnsi="Calibri" w:cs="Calibri"/>
      <w:kern w:val="1"/>
      <w:sz w:val="24"/>
      <w:szCs w:val="24"/>
      <w:lang w:eastAsia="hi-IN" w:bidi="hi-IN"/>
    </w:rPr>
  </w:style>
  <w:style w:type="paragraph" w:customStyle="1" w:styleId="Heading">
    <w:name w:val="Heading"/>
    <w:uiPriority w:val="99"/>
    <w:rsid w:val="000F22B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0F22BC"/>
    <w:rPr>
      <w:rFonts w:ascii="Calibri" w:hAnsi="Calibri" w:cs="Calibri"/>
      <w:sz w:val="24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0F22BC"/>
    <w:rPr>
      <w:rFonts w:ascii="Calibri" w:hAnsi="Calibri" w:cs="Calibri"/>
      <w:sz w:val="24"/>
      <w:szCs w:val="24"/>
      <w:lang w:val="ru-RU" w:eastAsia="en-US"/>
    </w:rPr>
  </w:style>
  <w:style w:type="character" w:styleId="FootnoteReference">
    <w:name w:val="footnote reference"/>
    <w:basedOn w:val="DefaultParagraphFont"/>
    <w:uiPriority w:val="99"/>
    <w:semiHidden/>
    <w:rsid w:val="000F22BC"/>
    <w:rPr>
      <w:vertAlign w:val="superscript"/>
    </w:rPr>
  </w:style>
  <w:style w:type="paragraph" w:styleId="ListParagraph">
    <w:name w:val="List Paragraph"/>
    <w:basedOn w:val="Normal"/>
    <w:uiPriority w:val="99"/>
    <w:qFormat/>
    <w:rsid w:val="000F22B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0F22BC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tekstob">
    <w:name w:val="tekstob"/>
    <w:basedOn w:val="Normal"/>
    <w:uiPriority w:val="99"/>
    <w:rsid w:val="000F22BC"/>
    <w:pPr>
      <w:spacing w:before="100" w:beforeAutospacing="1" w:after="100" w:afterAutospacing="1"/>
    </w:pPr>
    <w:rPr>
      <w:sz w:val="24"/>
      <w:szCs w:val="24"/>
    </w:rPr>
  </w:style>
  <w:style w:type="paragraph" w:customStyle="1" w:styleId="fn2r">
    <w:name w:val="fn2r"/>
    <w:basedOn w:val="Normal"/>
    <w:uiPriority w:val="99"/>
    <w:rsid w:val="000F22B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88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80245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8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666</TotalTime>
  <Pages>39</Pages>
  <Words>9106</Words>
  <Characters>-32766</Characters>
  <Application>Microsoft Office Outlook</Application>
  <DocSecurity>0</DocSecurity>
  <Lines>0</Lines>
  <Paragraphs>0</Paragraphs>
  <ScaleCrop>false</ScaleCrop>
  <Company>Администрация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Гаврилов Евгений Александрович</dc:creator>
  <cp:keywords/>
  <dc:description/>
  <cp:lastModifiedBy>user</cp:lastModifiedBy>
  <cp:revision>51</cp:revision>
  <cp:lastPrinted>2017-05-25T13:16:00Z</cp:lastPrinted>
  <dcterms:created xsi:type="dcterms:W3CDTF">2017-03-15T14:02:00Z</dcterms:created>
  <dcterms:modified xsi:type="dcterms:W3CDTF">2017-09-25T05:49:00Z</dcterms:modified>
</cp:coreProperties>
</file>